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8F7289" w14:textId="75979564" w:rsidR="001C0FB1" w:rsidRPr="003E66C3" w:rsidRDefault="00AE0CB9" w:rsidP="001C0FB1">
      <w:pPr>
        <w:pStyle w:val="IDSNo"/>
      </w:pPr>
      <w:r w:rsidRPr="003E66C3">
        <w:t>EBIX</w:t>
      </w:r>
      <w:r w:rsidR="001C0FB1" w:rsidRPr="003E66C3">
        <w:t xml:space="preserve"> Insurance No.</w:t>
      </w:r>
      <w:r w:rsidR="003C7A5E">
        <w:t xml:space="preserve"> </w:t>
      </w:r>
      <w:r w:rsidR="00A661A4" w:rsidRPr="00A661A4">
        <w:t>S200004183</w:t>
      </w:r>
    </w:p>
    <w:p w14:paraId="3B42E983" w14:textId="5EFDC63E" w:rsidR="00505D38" w:rsidRPr="000A447A" w:rsidRDefault="00505D38" w:rsidP="00505D38">
      <w:pPr>
        <w:pStyle w:val="Title"/>
        <w:rPr>
          <w:szCs w:val="24"/>
        </w:rPr>
      </w:pPr>
      <w:r w:rsidRPr="000A447A">
        <w:rPr>
          <w:szCs w:val="24"/>
        </w:rPr>
        <w:t>AGREEMENT FOR SERVICES</w:t>
      </w:r>
      <w:r w:rsidRPr="000A447A">
        <w:rPr>
          <w:szCs w:val="24"/>
        </w:rPr>
        <w:br/>
        <w:t>between the</w:t>
      </w:r>
      <w:r w:rsidRPr="000A447A">
        <w:rPr>
          <w:szCs w:val="24"/>
        </w:rPr>
        <w:br/>
        <w:t>CITY OF SANTA CLARA, CALIFORNIA,</w:t>
      </w:r>
      <w:r w:rsidRPr="000A447A">
        <w:rPr>
          <w:szCs w:val="24"/>
        </w:rPr>
        <w:br/>
      </w:r>
      <w:r>
        <w:rPr>
          <w:szCs w:val="24"/>
        </w:rPr>
        <w:t>mig, inc.</w:t>
      </w:r>
    </w:p>
    <w:p w14:paraId="110519D7" w14:textId="77777777" w:rsidR="00505D38" w:rsidRPr="000A447A" w:rsidRDefault="00505D38" w:rsidP="00505D38">
      <w:pPr>
        <w:pStyle w:val="Title"/>
        <w:rPr>
          <w:szCs w:val="24"/>
        </w:rPr>
      </w:pPr>
      <w:r w:rsidRPr="000A447A">
        <w:rPr>
          <w:szCs w:val="24"/>
        </w:rPr>
        <w:t>PREAMBLE</w:t>
      </w:r>
    </w:p>
    <w:p w14:paraId="33437380" w14:textId="46DB4917" w:rsidR="00505D38" w:rsidRPr="000A447A" w:rsidRDefault="00505D38" w:rsidP="00505D38">
      <w:pPr>
        <w:pStyle w:val="BodyText"/>
        <w:rPr>
          <w:szCs w:val="24"/>
        </w:rPr>
      </w:pPr>
      <w:r w:rsidRPr="003E66C3">
        <w:t>This Agreement</w:t>
      </w:r>
      <w:r w:rsidRPr="000A447A">
        <w:rPr>
          <w:szCs w:val="24"/>
        </w:rPr>
        <w:t xml:space="preserve"> is </w:t>
      </w:r>
      <w:r>
        <w:rPr>
          <w:szCs w:val="24"/>
        </w:rPr>
        <w:t xml:space="preserve">entered into </w:t>
      </w:r>
      <w:r w:rsidR="00755C4B">
        <w:rPr>
          <w:szCs w:val="24"/>
        </w:rPr>
        <w:t xml:space="preserve">as of the City’s execution date (Effective Date) </w:t>
      </w:r>
      <w:r w:rsidRPr="000A447A">
        <w:rPr>
          <w:szCs w:val="24"/>
        </w:rPr>
        <w:t xml:space="preserve">between </w:t>
      </w:r>
      <w:r w:rsidRPr="00C75322">
        <w:rPr>
          <w:szCs w:val="24"/>
        </w:rPr>
        <w:t>the City of Santa Clara, California</w:t>
      </w:r>
      <w:r>
        <w:rPr>
          <w:szCs w:val="24"/>
        </w:rPr>
        <w:t xml:space="preserve">. </w:t>
      </w:r>
      <w:r w:rsidRPr="003E66C3">
        <w:t>This Agreement</w:t>
      </w:r>
      <w:r w:rsidRPr="000A447A">
        <w:rPr>
          <w:szCs w:val="24"/>
        </w:rPr>
        <w:t xml:space="preserve"> is </w:t>
      </w:r>
      <w:r>
        <w:rPr>
          <w:szCs w:val="24"/>
        </w:rPr>
        <w:t xml:space="preserve">entered into </w:t>
      </w:r>
      <w:r w:rsidRPr="000A447A">
        <w:rPr>
          <w:szCs w:val="24"/>
        </w:rPr>
        <w:t xml:space="preserve">between </w:t>
      </w:r>
      <w:r w:rsidRPr="00C75322">
        <w:rPr>
          <w:szCs w:val="24"/>
        </w:rPr>
        <w:t xml:space="preserve">the City of Santa Clara, California, a chartered California municipal corporation </w:t>
      </w:r>
      <w:r>
        <w:rPr>
          <w:szCs w:val="24"/>
        </w:rPr>
        <w:t>(City) and MIG, Inc.</w:t>
      </w:r>
      <w:r w:rsidRPr="000A447A">
        <w:rPr>
          <w:szCs w:val="24"/>
        </w:rPr>
        <w:t xml:space="preserve">, </w:t>
      </w:r>
      <w:r>
        <w:rPr>
          <w:szCs w:val="24"/>
        </w:rPr>
        <w:t xml:space="preserve">a California corporation </w:t>
      </w:r>
      <w:r w:rsidRPr="000A447A">
        <w:rPr>
          <w:szCs w:val="24"/>
        </w:rPr>
        <w:t>(Contractor). City and Contractor may be referred to individually as a “Party” or collectively as the “Parties” or the “Parties to this Agreement.”</w:t>
      </w:r>
    </w:p>
    <w:p w14:paraId="3DB2B69D" w14:textId="77777777" w:rsidR="00505D38" w:rsidRPr="000A447A" w:rsidRDefault="00505D38" w:rsidP="00505D38">
      <w:pPr>
        <w:pStyle w:val="Title"/>
        <w:rPr>
          <w:szCs w:val="24"/>
        </w:rPr>
      </w:pPr>
      <w:r w:rsidRPr="000A447A">
        <w:rPr>
          <w:szCs w:val="24"/>
        </w:rPr>
        <w:t>RECITALS</w:t>
      </w:r>
    </w:p>
    <w:p w14:paraId="0C1478F5" w14:textId="77777777" w:rsidR="00505D38" w:rsidRPr="000A447A" w:rsidRDefault="00505D38" w:rsidP="00505D38">
      <w:pPr>
        <w:pStyle w:val="List"/>
        <w:numPr>
          <w:ilvl w:val="0"/>
          <w:numId w:val="3"/>
        </w:numPr>
        <w:rPr>
          <w:szCs w:val="24"/>
        </w:rPr>
      </w:pPr>
      <w:r w:rsidRPr="000A447A">
        <w:rPr>
          <w:szCs w:val="24"/>
        </w:rPr>
        <w:t xml:space="preserve">City desires to secure </w:t>
      </w:r>
      <w:r>
        <w:rPr>
          <w:szCs w:val="24"/>
        </w:rPr>
        <w:t xml:space="preserve">the </w:t>
      </w:r>
      <w:r w:rsidRPr="000A447A">
        <w:rPr>
          <w:szCs w:val="24"/>
        </w:rPr>
        <w:t>services more fully described in this Agreement, at Exhibit A, entitled “Scope of Services”;</w:t>
      </w:r>
    </w:p>
    <w:p w14:paraId="08711344" w14:textId="77777777" w:rsidR="00505D38" w:rsidRPr="000A447A" w:rsidRDefault="00505D38" w:rsidP="00505D38">
      <w:pPr>
        <w:pStyle w:val="List"/>
        <w:numPr>
          <w:ilvl w:val="0"/>
          <w:numId w:val="3"/>
        </w:numPr>
        <w:rPr>
          <w:szCs w:val="24"/>
        </w:rPr>
      </w:pPr>
      <w:r w:rsidRPr="000A447A">
        <w:rPr>
          <w:szCs w:val="24"/>
        </w:rPr>
        <w:t>Contractor represents that it, and its subcontractors, if any, have the professional qualifications, expertise, necessary licenses and desire to provide certain goods and/or required services of the quality and type which meet objectives and requirements of City; and,</w:t>
      </w:r>
    </w:p>
    <w:p w14:paraId="74FCDD62" w14:textId="77777777" w:rsidR="00505D38" w:rsidRPr="000A447A" w:rsidRDefault="00505D38" w:rsidP="00505D38">
      <w:pPr>
        <w:pStyle w:val="List"/>
        <w:numPr>
          <w:ilvl w:val="0"/>
          <w:numId w:val="3"/>
        </w:numPr>
        <w:rPr>
          <w:szCs w:val="24"/>
        </w:rPr>
      </w:pPr>
      <w:r w:rsidRPr="000A447A">
        <w:rPr>
          <w:szCs w:val="24"/>
        </w:rPr>
        <w:t>The Parties have specified herein the terms and conditions under which such services will be provided and paid for.</w:t>
      </w:r>
    </w:p>
    <w:p w14:paraId="23C5F5F5" w14:textId="77777777" w:rsidR="00505D38" w:rsidRPr="000A447A" w:rsidRDefault="00505D38" w:rsidP="00505D38">
      <w:pPr>
        <w:pStyle w:val="BodyText"/>
        <w:rPr>
          <w:szCs w:val="24"/>
        </w:rPr>
      </w:pPr>
      <w:r w:rsidRPr="000A447A">
        <w:rPr>
          <w:szCs w:val="24"/>
        </w:rPr>
        <w:t>The Parties agree as follows:</w:t>
      </w:r>
    </w:p>
    <w:p w14:paraId="7C798D7E" w14:textId="77777777" w:rsidR="00505D38" w:rsidRPr="000A447A" w:rsidRDefault="00505D38" w:rsidP="00505D38">
      <w:pPr>
        <w:pStyle w:val="Title"/>
        <w:rPr>
          <w:szCs w:val="24"/>
        </w:rPr>
      </w:pPr>
      <w:r w:rsidRPr="000A447A">
        <w:rPr>
          <w:szCs w:val="24"/>
        </w:rPr>
        <w:t xml:space="preserve">AGREEMENT </w:t>
      </w:r>
      <w:r>
        <w:rPr>
          <w:szCs w:val="24"/>
        </w:rPr>
        <w:t>Terms and conditions</w:t>
      </w:r>
    </w:p>
    <w:p w14:paraId="5E3624A4" w14:textId="77777777" w:rsidR="00505D38" w:rsidRPr="000A447A" w:rsidRDefault="00505D38" w:rsidP="00505D38">
      <w:pPr>
        <w:pStyle w:val="Heading1"/>
        <w:numPr>
          <w:ilvl w:val="0"/>
          <w:numId w:val="1"/>
        </w:numPr>
        <w:rPr>
          <w:szCs w:val="24"/>
        </w:rPr>
      </w:pPr>
      <w:r w:rsidRPr="000A447A">
        <w:rPr>
          <w:szCs w:val="24"/>
        </w:rPr>
        <w:t>AGREEMENT DOCUMENTS</w:t>
      </w:r>
    </w:p>
    <w:p w14:paraId="5E2889CF" w14:textId="77777777" w:rsidR="00505D38" w:rsidRPr="000A447A" w:rsidRDefault="00505D38" w:rsidP="00505D38">
      <w:pPr>
        <w:pStyle w:val="Body1"/>
        <w:rPr>
          <w:szCs w:val="24"/>
        </w:rPr>
      </w:pPr>
      <w:r w:rsidRPr="000A447A">
        <w:rPr>
          <w:szCs w:val="24"/>
        </w:rPr>
        <w:t>The documents forming the entire Agreement between City and Contractor</w:t>
      </w:r>
      <w:r>
        <w:rPr>
          <w:szCs w:val="24"/>
        </w:rPr>
        <w:t xml:space="preserve"> shall consist of these Terms and Conditions</w:t>
      </w:r>
      <w:r w:rsidRPr="000A447A">
        <w:rPr>
          <w:szCs w:val="24"/>
        </w:rPr>
        <w:t xml:space="preserve"> </w:t>
      </w:r>
      <w:r>
        <w:rPr>
          <w:szCs w:val="24"/>
        </w:rPr>
        <w:t>and the following Exhibits, which are hereby incorporated into this Agreement by this reference</w:t>
      </w:r>
      <w:r w:rsidRPr="000A447A">
        <w:rPr>
          <w:szCs w:val="24"/>
        </w:rPr>
        <w:t>:</w:t>
      </w:r>
    </w:p>
    <w:p w14:paraId="543BA90F" w14:textId="77777777" w:rsidR="00505D38" w:rsidRPr="000A447A" w:rsidRDefault="00505D38" w:rsidP="00505D38">
      <w:pPr>
        <w:pStyle w:val="Body1"/>
        <w:rPr>
          <w:szCs w:val="24"/>
        </w:rPr>
      </w:pPr>
      <w:r w:rsidRPr="000A447A">
        <w:rPr>
          <w:szCs w:val="24"/>
        </w:rPr>
        <w:t>Exhibit A – Scope of Services</w:t>
      </w:r>
    </w:p>
    <w:p w14:paraId="0FD17CA5" w14:textId="77777777" w:rsidR="00505D38" w:rsidRPr="000A447A" w:rsidRDefault="00505D38" w:rsidP="00505D38">
      <w:pPr>
        <w:pStyle w:val="Body1"/>
        <w:rPr>
          <w:szCs w:val="24"/>
        </w:rPr>
      </w:pPr>
      <w:r w:rsidRPr="000A447A">
        <w:rPr>
          <w:szCs w:val="24"/>
        </w:rPr>
        <w:t>Exhibit B – Schedule of Fees</w:t>
      </w:r>
    </w:p>
    <w:p w14:paraId="72A77166" w14:textId="77777777" w:rsidR="00505D38" w:rsidRPr="000A447A" w:rsidRDefault="00505D38" w:rsidP="00505D38">
      <w:pPr>
        <w:pStyle w:val="Body1"/>
        <w:rPr>
          <w:szCs w:val="24"/>
        </w:rPr>
      </w:pPr>
      <w:r w:rsidRPr="000A447A">
        <w:rPr>
          <w:szCs w:val="24"/>
        </w:rPr>
        <w:t>Exhibit C – Insurance Requirements</w:t>
      </w:r>
    </w:p>
    <w:p w14:paraId="165D9EAA" w14:textId="77777777" w:rsidR="00505D38" w:rsidRPr="000A447A" w:rsidRDefault="00505D38" w:rsidP="00505D38">
      <w:pPr>
        <w:pStyle w:val="BodyText"/>
        <w:ind w:left="720"/>
        <w:rPr>
          <w:szCs w:val="24"/>
        </w:rPr>
      </w:pPr>
      <w:r w:rsidRPr="000A447A">
        <w:rPr>
          <w:szCs w:val="24"/>
        </w:rPr>
        <w:t>This Agreement, including the Exhibits set forth above, contain</w:t>
      </w:r>
      <w:r>
        <w:rPr>
          <w:szCs w:val="24"/>
        </w:rPr>
        <w:t>s</w:t>
      </w:r>
      <w:r w:rsidRPr="000A447A">
        <w:rPr>
          <w:szCs w:val="24"/>
        </w:rPr>
        <w:t xml:space="preserve"> </w:t>
      </w:r>
      <w:r>
        <w:rPr>
          <w:szCs w:val="24"/>
        </w:rPr>
        <w:t xml:space="preserve">all the </w:t>
      </w:r>
      <w:r w:rsidRPr="000A447A">
        <w:rPr>
          <w:szCs w:val="24"/>
        </w:rPr>
        <w:t>agreement</w:t>
      </w:r>
      <w:r>
        <w:rPr>
          <w:szCs w:val="24"/>
        </w:rPr>
        <w:t>s</w:t>
      </w:r>
      <w:r w:rsidRPr="000A447A">
        <w:rPr>
          <w:szCs w:val="24"/>
        </w:rPr>
        <w:t>, representations and understandings of the Parties, and supersede</w:t>
      </w:r>
      <w:r>
        <w:rPr>
          <w:szCs w:val="24"/>
        </w:rPr>
        <w:t>s</w:t>
      </w:r>
      <w:r w:rsidRPr="000A447A">
        <w:rPr>
          <w:szCs w:val="24"/>
        </w:rPr>
        <w:t xml:space="preserve"> and replace</w:t>
      </w:r>
      <w:r>
        <w:rPr>
          <w:szCs w:val="24"/>
        </w:rPr>
        <w:t>s</w:t>
      </w:r>
      <w:r w:rsidRPr="000A447A">
        <w:rPr>
          <w:szCs w:val="24"/>
        </w:rPr>
        <w:t xml:space="preserve"> any previous </w:t>
      </w:r>
      <w:r>
        <w:rPr>
          <w:szCs w:val="24"/>
        </w:rPr>
        <w:t xml:space="preserve">agreements, representations and </w:t>
      </w:r>
      <w:r w:rsidRPr="000A447A">
        <w:rPr>
          <w:szCs w:val="24"/>
        </w:rPr>
        <w:t>understandings</w:t>
      </w:r>
      <w:r>
        <w:rPr>
          <w:szCs w:val="24"/>
        </w:rPr>
        <w:t>,</w:t>
      </w:r>
      <w:r w:rsidRPr="000A447A">
        <w:rPr>
          <w:szCs w:val="24"/>
        </w:rPr>
        <w:t xml:space="preserve"> whether oral or written. In the event of any inconsistency between the provisions </w:t>
      </w:r>
      <w:r w:rsidRPr="000A447A">
        <w:rPr>
          <w:szCs w:val="24"/>
        </w:rPr>
        <w:lastRenderedPageBreak/>
        <w:t xml:space="preserve">of </w:t>
      </w:r>
      <w:r>
        <w:rPr>
          <w:szCs w:val="24"/>
        </w:rPr>
        <w:t>any of the Exhibits</w:t>
      </w:r>
      <w:r w:rsidRPr="000A447A">
        <w:rPr>
          <w:szCs w:val="24"/>
        </w:rPr>
        <w:t xml:space="preserve"> and the </w:t>
      </w:r>
      <w:r>
        <w:rPr>
          <w:szCs w:val="24"/>
        </w:rPr>
        <w:t>Terms and Conditions</w:t>
      </w:r>
      <w:r w:rsidRPr="000A447A">
        <w:rPr>
          <w:szCs w:val="24"/>
        </w:rPr>
        <w:t xml:space="preserve">, the </w:t>
      </w:r>
      <w:r>
        <w:rPr>
          <w:szCs w:val="24"/>
        </w:rPr>
        <w:t>T</w:t>
      </w:r>
      <w:r w:rsidRPr="000A447A">
        <w:rPr>
          <w:szCs w:val="24"/>
        </w:rPr>
        <w:t xml:space="preserve">erms and </w:t>
      </w:r>
      <w:r>
        <w:rPr>
          <w:szCs w:val="24"/>
        </w:rPr>
        <w:t>Conditions</w:t>
      </w:r>
      <w:r w:rsidRPr="000A447A">
        <w:rPr>
          <w:szCs w:val="24"/>
        </w:rPr>
        <w:t xml:space="preserve"> shall govern and control.</w:t>
      </w:r>
    </w:p>
    <w:p w14:paraId="209C8CDE" w14:textId="77777777" w:rsidR="00505D38" w:rsidRPr="000A447A" w:rsidRDefault="00505D38" w:rsidP="00505D38">
      <w:pPr>
        <w:pStyle w:val="Heading1"/>
        <w:numPr>
          <w:ilvl w:val="0"/>
          <w:numId w:val="1"/>
        </w:numPr>
        <w:rPr>
          <w:szCs w:val="24"/>
        </w:rPr>
      </w:pPr>
      <w:r w:rsidRPr="000A447A">
        <w:rPr>
          <w:szCs w:val="24"/>
        </w:rPr>
        <w:t>TERM OF AGREEMENT</w:t>
      </w:r>
    </w:p>
    <w:p w14:paraId="30D4E176" w14:textId="5F4C4E5B" w:rsidR="00505D38" w:rsidRDefault="00505D38" w:rsidP="00505D38">
      <w:pPr>
        <w:pStyle w:val="Body1"/>
        <w:rPr>
          <w:szCs w:val="24"/>
        </w:rPr>
      </w:pPr>
      <w:r w:rsidRPr="000A447A">
        <w:rPr>
          <w:szCs w:val="24"/>
        </w:rPr>
        <w:t>Unless otherwise set forth in this Agreement or unless this paragraph is subsequently modified by a written amendment to this Agreement, the term of this Agreement shall begin on</w:t>
      </w:r>
      <w:r w:rsidR="00755C4B">
        <w:rPr>
          <w:szCs w:val="24"/>
        </w:rPr>
        <w:t xml:space="preserve"> the Effective Date</w:t>
      </w:r>
      <w:r w:rsidRPr="000A447A">
        <w:rPr>
          <w:szCs w:val="24"/>
        </w:rPr>
        <w:t xml:space="preserve"> </w:t>
      </w:r>
      <w:r w:rsidR="00755C4B">
        <w:rPr>
          <w:szCs w:val="24"/>
        </w:rPr>
        <w:t xml:space="preserve"> </w:t>
      </w:r>
      <w:r w:rsidRPr="000A447A">
        <w:rPr>
          <w:szCs w:val="24"/>
        </w:rPr>
        <w:t>and terminate on</w:t>
      </w:r>
      <w:r w:rsidR="00755C4B">
        <w:rPr>
          <w:szCs w:val="24"/>
        </w:rPr>
        <w:t xml:space="preserve"> </w:t>
      </w:r>
      <w:r w:rsidR="00290788">
        <w:rPr>
          <w:szCs w:val="24"/>
        </w:rPr>
        <w:t>December 31, 2023.</w:t>
      </w:r>
    </w:p>
    <w:p w14:paraId="71DA4A46" w14:textId="77777777" w:rsidR="00505D38" w:rsidRDefault="00505D38" w:rsidP="00505D38">
      <w:pPr>
        <w:pStyle w:val="Heading1"/>
        <w:numPr>
          <w:ilvl w:val="0"/>
          <w:numId w:val="1"/>
        </w:numPr>
      </w:pPr>
      <w:r w:rsidRPr="00DB54D6">
        <w:t>Scope of Services</w:t>
      </w:r>
      <w:r>
        <w:t xml:space="preserve"> &amp; PERFORMANCE SCHEDULE</w:t>
      </w:r>
    </w:p>
    <w:p w14:paraId="5E605A89" w14:textId="77777777" w:rsidR="00505D38" w:rsidRDefault="00505D38" w:rsidP="00505D38">
      <w:pPr>
        <w:pStyle w:val="Body1"/>
      </w:pPr>
      <w:r>
        <w:t>Contractor shall perform those Services specified in Exhibit A within the time stated in Exhibit A. Time is of the essence.</w:t>
      </w:r>
    </w:p>
    <w:p w14:paraId="317E2465" w14:textId="77777777" w:rsidR="00505D38" w:rsidRPr="007E572F" w:rsidRDefault="00505D38" w:rsidP="00505D38">
      <w:pPr>
        <w:pStyle w:val="Heading1"/>
        <w:numPr>
          <w:ilvl w:val="0"/>
          <w:numId w:val="1"/>
        </w:numPr>
      </w:pPr>
      <w:r w:rsidRPr="007E572F">
        <w:t>WARRANTY</w:t>
      </w:r>
    </w:p>
    <w:p w14:paraId="4F46FC60" w14:textId="77777777" w:rsidR="00505D38" w:rsidRPr="0038430F" w:rsidRDefault="00505D38" w:rsidP="00505D38">
      <w:pPr>
        <w:pStyle w:val="Body1"/>
      </w:pPr>
      <w:r w:rsidRPr="007E572F">
        <w:t>Contractor expressly warrants that all materials and services covered by this Agreement shall be fit for the purpose intended, shall be free from defect and shall conform to the specifications, requirements and instructions upon which this Agreement is based. Contractor agrees to promptly replace or correct any incomplete, inaccurate or defective Services at no further cost to City when defects are due to the negligence, errors or omissions of Contractor. If Contractor fails to promptly correct or replace materials or services, City may make corrections or replace materials or services and charge Contractor for the cost incurred by City.</w:t>
      </w:r>
    </w:p>
    <w:p w14:paraId="714CC5DD" w14:textId="77777777" w:rsidR="00505D38" w:rsidRPr="000A447A" w:rsidRDefault="00505D38" w:rsidP="00505D38">
      <w:pPr>
        <w:pStyle w:val="Heading1"/>
        <w:numPr>
          <w:ilvl w:val="0"/>
          <w:numId w:val="1"/>
        </w:numPr>
        <w:rPr>
          <w:szCs w:val="24"/>
        </w:rPr>
      </w:pPr>
      <w:r w:rsidRPr="000A447A">
        <w:rPr>
          <w:szCs w:val="24"/>
        </w:rPr>
        <w:t xml:space="preserve">QUALIFICATIONS OF CONTRACTOR - STANDARD OF </w:t>
      </w:r>
      <w:r>
        <w:rPr>
          <w:szCs w:val="24"/>
        </w:rPr>
        <w:t>care</w:t>
      </w:r>
    </w:p>
    <w:p w14:paraId="294FAB12" w14:textId="77777777" w:rsidR="00505D38" w:rsidRPr="00FA2A8F" w:rsidRDefault="00505D38" w:rsidP="00505D38">
      <w:pPr>
        <w:pStyle w:val="Body1"/>
        <w:rPr>
          <w:szCs w:val="24"/>
        </w:rPr>
      </w:pPr>
      <w:r w:rsidRPr="000A447A">
        <w:rPr>
          <w:szCs w:val="24"/>
        </w:rPr>
        <w:t xml:space="preserve">Contractor represents and maintains that it has the expertise in the professional calling necessary to perform </w:t>
      </w:r>
      <w:r>
        <w:rPr>
          <w:szCs w:val="24"/>
        </w:rPr>
        <w:t>the S</w:t>
      </w:r>
      <w:r w:rsidRPr="000A447A">
        <w:rPr>
          <w:szCs w:val="24"/>
        </w:rPr>
        <w:t xml:space="preserve">ervices, and its duties and obligations, expressed and implied, contained herein, and City expressly relies upon Contractor’s representations regarding its skills and knowledge. Contractor shall perform such </w:t>
      </w:r>
      <w:r>
        <w:rPr>
          <w:szCs w:val="24"/>
        </w:rPr>
        <w:t>S</w:t>
      </w:r>
      <w:r w:rsidRPr="000A447A">
        <w:rPr>
          <w:szCs w:val="24"/>
        </w:rPr>
        <w:t>ervices and duties in conformance to and consistent with the professional standards of a specialist in the same discipline in the State of California.</w:t>
      </w:r>
    </w:p>
    <w:p w14:paraId="21912A28" w14:textId="77777777" w:rsidR="00D2663C" w:rsidRPr="00D2663C" w:rsidRDefault="00D2663C" w:rsidP="00D2663C">
      <w:pPr>
        <w:pStyle w:val="Heading1"/>
        <w:rPr>
          <w:szCs w:val="24"/>
        </w:rPr>
      </w:pPr>
      <w:r w:rsidRPr="00D2663C">
        <w:rPr>
          <w:szCs w:val="24"/>
        </w:rPr>
        <w:t>CONFLICT OF INTEREST (FORM 700)</w:t>
      </w:r>
    </w:p>
    <w:p w14:paraId="590B125A" w14:textId="77777777" w:rsidR="00D2663C" w:rsidRPr="00D2663C" w:rsidRDefault="00D2663C" w:rsidP="00755C4B">
      <w:pPr>
        <w:pStyle w:val="Heading2"/>
        <w:numPr>
          <w:ilvl w:val="0"/>
          <w:numId w:val="0"/>
        </w:numPr>
        <w:ind w:left="720"/>
      </w:pPr>
      <w:r w:rsidRPr="00D2663C">
        <w:t>In accordance with the California Political Reform Act (Government Code section 81000 et seq.) and the City’s Conflict of Interest Code, Contractor shall cause each person who will be principally responsible for providing the service and deliverables under this Agreement as having to file a Form 700 to do each of the following:</w:t>
      </w:r>
    </w:p>
    <w:p w14:paraId="18CBEE06" w14:textId="497975CD" w:rsidR="00D2663C" w:rsidRPr="00D2663C" w:rsidRDefault="00D2663C" w:rsidP="00D2663C">
      <w:pPr>
        <w:pStyle w:val="Heading2"/>
      </w:pPr>
      <w:r w:rsidRPr="00D2663C">
        <w:t xml:space="preserve">Complete and file the Form 700 no later than thirty (30) calendar days after the date the person begins performing services under the Agreement </w:t>
      </w:r>
      <w:r w:rsidRPr="00D2663C">
        <w:lastRenderedPageBreak/>
        <w:t xml:space="preserve">and all subsequent Form 700s in conformance with the requirements specified in the California Political Reform Act; and </w:t>
      </w:r>
      <w:r>
        <w:t xml:space="preserve"> </w:t>
      </w:r>
    </w:p>
    <w:p w14:paraId="2F84ED6B" w14:textId="63C081AE" w:rsidR="00D2663C" w:rsidRPr="00D2663C" w:rsidRDefault="00D2663C" w:rsidP="00D2663C">
      <w:pPr>
        <w:pStyle w:val="Heading2"/>
        <w:rPr>
          <w:szCs w:val="24"/>
        </w:rPr>
      </w:pPr>
      <w:r w:rsidRPr="00D2663C">
        <w:t>File the Form 700 with the City’s Clerk Office.</w:t>
      </w:r>
    </w:p>
    <w:p w14:paraId="706287B6" w14:textId="77DB34C9" w:rsidR="00505D38" w:rsidRPr="000A447A" w:rsidRDefault="00505D38" w:rsidP="00505D38">
      <w:pPr>
        <w:pStyle w:val="Heading1"/>
        <w:numPr>
          <w:ilvl w:val="0"/>
          <w:numId w:val="1"/>
        </w:numPr>
        <w:rPr>
          <w:szCs w:val="24"/>
        </w:rPr>
      </w:pPr>
      <w:r w:rsidRPr="000A447A">
        <w:rPr>
          <w:szCs w:val="24"/>
        </w:rPr>
        <w:t>COMPENSATION AND PAYMENT</w:t>
      </w:r>
    </w:p>
    <w:p w14:paraId="0EFD3779" w14:textId="111EF800" w:rsidR="00505D38" w:rsidRPr="000A447A" w:rsidRDefault="00505D38" w:rsidP="00505D38">
      <w:pPr>
        <w:pStyle w:val="Body1"/>
        <w:rPr>
          <w:szCs w:val="24"/>
        </w:rPr>
      </w:pPr>
      <w:r w:rsidRPr="000A447A">
        <w:rPr>
          <w:szCs w:val="24"/>
        </w:rPr>
        <w:t xml:space="preserve">In consideration for Contractor’s complete performance of Services, City shall pay Contractor for all materials provided and </w:t>
      </w:r>
      <w:r>
        <w:rPr>
          <w:szCs w:val="24"/>
        </w:rPr>
        <w:t>S</w:t>
      </w:r>
      <w:r w:rsidRPr="000A447A">
        <w:rPr>
          <w:szCs w:val="24"/>
        </w:rPr>
        <w:t xml:space="preserve">ervices rendered by Contractor </w:t>
      </w:r>
      <w:r>
        <w:rPr>
          <w:szCs w:val="24"/>
        </w:rPr>
        <w:t>in accordance with</w:t>
      </w:r>
      <w:r w:rsidRPr="000A447A">
        <w:rPr>
          <w:szCs w:val="24"/>
        </w:rPr>
        <w:t xml:space="preserve"> Exhibit B, entitled “SCHEDULE OF FEES.”</w:t>
      </w:r>
      <w:r>
        <w:rPr>
          <w:szCs w:val="24"/>
        </w:rPr>
        <w:t xml:space="preserve"> The maximum compensation of this Agreement is</w:t>
      </w:r>
      <w:r w:rsidR="00755C4B">
        <w:rPr>
          <w:szCs w:val="24"/>
        </w:rPr>
        <w:t xml:space="preserve"> set forth in Section 1 of Exhibit B and is</w:t>
      </w:r>
      <w:r>
        <w:rPr>
          <w:szCs w:val="24"/>
        </w:rPr>
        <w:t xml:space="preserve"> subject to budget appropriations, which includes all payments that may be authorized for Services and for expenses, supplies, materials and equipment required to perform the Services. All work performed or materials provided in excess of the maximum compensation shall be at Contractor’s expense. Contractor shall not be entitled to any payment above the maximum compensation under any circumstance.</w:t>
      </w:r>
    </w:p>
    <w:p w14:paraId="2345D53B" w14:textId="77777777" w:rsidR="00505D38" w:rsidRPr="000A447A" w:rsidRDefault="00505D38" w:rsidP="00505D38">
      <w:pPr>
        <w:pStyle w:val="Heading1"/>
        <w:numPr>
          <w:ilvl w:val="0"/>
          <w:numId w:val="1"/>
        </w:numPr>
        <w:rPr>
          <w:szCs w:val="24"/>
        </w:rPr>
      </w:pPr>
      <w:r w:rsidRPr="000A447A">
        <w:rPr>
          <w:szCs w:val="24"/>
        </w:rPr>
        <w:t>TERMINATION</w:t>
      </w:r>
    </w:p>
    <w:p w14:paraId="4911FBB8" w14:textId="77777777" w:rsidR="00505D38" w:rsidRPr="000A447A" w:rsidRDefault="00505D38" w:rsidP="00505D38">
      <w:pPr>
        <w:pStyle w:val="Heading2"/>
        <w:numPr>
          <w:ilvl w:val="1"/>
          <w:numId w:val="1"/>
        </w:numPr>
        <w:rPr>
          <w:u w:val="single"/>
        </w:rPr>
      </w:pPr>
      <w:r w:rsidRPr="000A447A">
        <w:rPr>
          <w:u w:val="single"/>
        </w:rPr>
        <w:t>Termination for Convenience</w:t>
      </w:r>
      <w:r>
        <w:t>.</w:t>
      </w:r>
      <w:r w:rsidRPr="000A447A">
        <w:t xml:space="preserve"> </w:t>
      </w:r>
      <w:r>
        <w:t xml:space="preserve">City </w:t>
      </w:r>
      <w:r w:rsidRPr="000A447A">
        <w:t xml:space="preserve">shall have the right to terminate this Agreement, without cause or penalty, by giving not less than </w:t>
      </w:r>
      <w:r>
        <w:t>Thirty</w:t>
      </w:r>
      <w:r w:rsidRPr="000A447A">
        <w:t xml:space="preserve"> (</w:t>
      </w:r>
      <w:r>
        <w:t>30</w:t>
      </w:r>
      <w:r w:rsidRPr="000A447A">
        <w:t xml:space="preserve">) days’ prior written notice to </w:t>
      </w:r>
      <w:r>
        <w:t>Contractor</w:t>
      </w:r>
      <w:r w:rsidRPr="000A447A">
        <w:t>.</w:t>
      </w:r>
    </w:p>
    <w:p w14:paraId="51F2A007" w14:textId="77777777" w:rsidR="00505D38" w:rsidRPr="000A447A" w:rsidRDefault="00505D38" w:rsidP="00505D38">
      <w:pPr>
        <w:pStyle w:val="Heading2"/>
        <w:numPr>
          <w:ilvl w:val="1"/>
          <w:numId w:val="1"/>
        </w:numPr>
        <w:rPr>
          <w:u w:val="single"/>
        </w:rPr>
      </w:pPr>
      <w:r w:rsidRPr="000A447A">
        <w:rPr>
          <w:u w:val="single"/>
        </w:rPr>
        <w:t>Termination for Default</w:t>
      </w:r>
      <w:r>
        <w:t>.</w:t>
      </w:r>
      <w:r w:rsidRPr="000A447A">
        <w:t xml:space="preserve"> If Contractor fails to perform any of its material obligations under this Agreement, in addition to all other remedies provided by law, </w:t>
      </w:r>
      <w:r>
        <w:t>City</w:t>
      </w:r>
      <w:r w:rsidRPr="000A447A">
        <w:t xml:space="preserve"> may terminate this Agreement immediately upon written notice to Contractor.</w:t>
      </w:r>
    </w:p>
    <w:p w14:paraId="63F212BE" w14:textId="77777777" w:rsidR="00505D38" w:rsidRPr="000A447A" w:rsidRDefault="00505D38" w:rsidP="00505D38">
      <w:pPr>
        <w:pStyle w:val="Heading2"/>
        <w:numPr>
          <w:ilvl w:val="1"/>
          <w:numId w:val="1"/>
        </w:numPr>
      </w:pPr>
      <w:r w:rsidRPr="000A447A">
        <w:t xml:space="preserve">Upon termination, each </w:t>
      </w:r>
      <w:r>
        <w:t>P</w:t>
      </w:r>
      <w:r w:rsidRPr="000A447A">
        <w:t xml:space="preserve">arty shall assist the other in arranging an orderly transfer and close-out of services. As soon as possible following the notice of termination, but no later than ten (10) days after the notice of termination, Contractor will deliver to </w:t>
      </w:r>
      <w:r>
        <w:t>City</w:t>
      </w:r>
      <w:r w:rsidRPr="000A447A">
        <w:t xml:space="preserve"> all </w:t>
      </w:r>
      <w:r>
        <w:t>City</w:t>
      </w:r>
      <w:r w:rsidRPr="000A447A">
        <w:t xml:space="preserve"> </w:t>
      </w:r>
      <w:r>
        <w:t>i</w:t>
      </w:r>
      <w:r w:rsidRPr="000A447A">
        <w:t xml:space="preserve">nformation or </w:t>
      </w:r>
      <w:r>
        <w:t>m</w:t>
      </w:r>
      <w:r w:rsidRPr="000A447A">
        <w:t xml:space="preserve">aterial </w:t>
      </w:r>
      <w:r>
        <w:t>that</w:t>
      </w:r>
      <w:r w:rsidRPr="000A447A">
        <w:t xml:space="preserve"> Contractor has in its possession.</w:t>
      </w:r>
    </w:p>
    <w:p w14:paraId="58C5F9EF" w14:textId="77777777" w:rsidR="00505D38" w:rsidRPr="000A447A" w:rsidRDefault="00505D38" w:rsidP="00505D38">
      <w:pPr>
        <w:pStyle w:val="Heading1"/>
        <w:numPr>
          <w:ilvl w:val="0"/>
          <w:numId w:val="1"/>
        </w:numPr>
        <w:rPr>
          <w:szCs w:val="24"/>
        </w:rPr>
      </w:pPr>
      <w:r w:rsidRPr="000A447A">
        <w:rPr>
          <w:szCs w:val="24"/>
        </w:rPr>
        <w:t xml:space="preserve">ASSIGNMENT </w:t>
      </w:r>
      <w:r>
        <w:rPr>
          <w:szCs w:val="24"/>
        </w:rPr>
        <w:t>AND</w:t>
      </w:r>
      <w:r w:rsidRPr="000A447A">
        <w:rPr>
          <w:szCs w:val="24"/>
        </w:rPr>
        <w:t xml:space="preserve"> SUBCONTRACTING</w:t>
      </w:r>
    </w:p>
    <w:p w14:paraId="3E1229C7" w14:textId="77777777" w:rsidR="00505D38" w:rsidRDefault="00505D38" w:rsidP="00505D38">
      <w:pPr>
        <w:pStyle w:val="Body1"/>
        <w:rPr>
          <w:szCs w:val="24"/>
        </w:rPr>
      </w:pPr>
      <w:r w:rsidRPr="000A447A">
        <w:rPr>
          <w:szCs w:val="24"/>
        </w:rPr>
        <w:t>City and Contractor bind themselves, their successors and assigns to all covenants of this Agreement. This Agreement shall not be assigned or transferred without the prior written approval of City. Contractor shall not hire subcontractors without express written permission from City.</w:t>
      </w:r>
    </w:p>
    <w:p w14:paraId="59D99CF8" w14:textId="77777777" w:rsidR="00505D38" w:rsidRPr="000A447A" w:rsidRDefault="00505D38" w:rsidP="00505D38">
      <w:pPr>
        <w:pStyle w:val="Body1"/>
        <w:rPr>
          <w:szCs w:val="24"/>
        </w:rPr>
      </w:pPr>
      <w:r>
        <w:rPr>
          <w:szCs w:val="24"/>
        </w:rPr>
        <w:t>Contractor shall be as fully responsible to City for the acts and omissions of its subcontractors, and of persons either directly or indirectly employed by them, as Contractor is for the acts and omissions of persons directly employed by it.</w:t>
      </w:r>
    </w:p>
    <w:p w14:paraId="0C67C298" w14:textId="77777777" w:rsidR="00505D38" w:rsidRPr="000A447A" w:rsidRDefault="00505D38" w:rsidP="00505D38">
      <w:pPr>
        <w:pStyle w:val="Heading1"/>
        <w:numPr>
          <w:ilvl w:val="0"/>
          <w:numId w:val="1"/>
        </w:numPr>
        <w:rPr>
          <w:szCs w:val="24"/>
        </w:rPr>
      </w:pPr>
      <w:r w:rsidRPr="000A447A">
        <w:rPr>
          <w:szCs w:val="24"/>
        </w:rPr>
        <w:lastRenderedPageBreak/>
        <w:t>NO THIRD PARTY BENEFICIARY</w:t>
      </w:r>
    </w:p>
    <w:p w14:paraId="03A0F54C" w14:textId="77777777" w:rsidR="00505D38" w:rsidRPr="000A447A" w:rsidRDefault="00505D38" w:rsidP="00505D38">
      <w:pPr>
        <w:pStyle w:val="Body1"/>
        <w:rPr>
          <w:szCs w:val="24"/>
        </w:rPr>
      </w:pPr>
      <w:r w:rsidRPr="000A447A">
        <w:rPr>
          <w:szCs w:val="24"/>
        </w:rPr>
        <w:t>This Agreement shall not be construed to be an agreement for the benefit of any third party or parties and no third party or parties shall have any claim or right of action under this Agreement for any cause whatsoever.</w:t>
      </w:r>
    </w:p>
    <w:p w14:paraId="50EF214D" w14:textId="77777777" w:rsidR="00505D38" w:rsidRPr="000A447A" w:rsidRDefault="00505D38" w:rsidP="00505D38">
      <w:pPr>
        <w:pStyle w:val="Heading1"/>
        <w:numPr>
          <w:ilvl w:val="0"/>
          <w:numId w:val="1"/>
        </w:numPr>
        <w:rPr>
          <w:szCs w:val="24"/>
        </w:rPr>
      </w:pPr>
      <w:r w:rsidRPr="000A447A">
        <w:rPr>
          <w:szCs w:val="24"/>
        </w:rPr>
        <w:t>INDEPENDENT CONTRACTOR</w:t>
      </w:r>
    </w:p>
    <w:p w14:paraId="00DD65C3" w14:textId="77777777" w:rsidR="00505D38" w:rsidRPr="000A447A" w:rsidRDefault="00505D38" w:rsidP="00505D38">
      <w:pPr>
        <w:pStyle w:val="Body1"/>
        <w:rPr>
          <w:szCs w:val="24"/>
        </w:rPr>
      </w:pPr>
      <w:r w:rsidRPr="000A447A">
        <w:rPr>
          <w:szCs w:val="24"/>
        </w:rPr>
        <w:t>Contractor and all person(s) employed by or contracted with Contractor to furnish labor and/or materials under this Agreement are independent contractors and do not act as agent(s) or employee(s) of City. Contractor has full rights to manage its employees in their performance of</w:t>
      </w:r>
      <w:r>
        <w:rPr>
          <w:szCs w:val="24"/>
        </w:rPr>
        <w:t xml:space="preserve"> Services under this Agreement.</w:t>
      </w:r>
    </w:p>
    <w:p w14:paraId="489594B3" w14:textId="77777777" w:rsidR="00505D38" w:rsidRPr="000A447A" w:rsidRDefault="00505D38" w:rsidP="00505D38">
      <w:pPr>
        <w:pStyle w:val="Heading1"/>
        <w:numPr>
          <w:ilvl w:val="0"/>
          <w:numId w:val="1"/>
        </w:numPr>
        <w:rPr>
          <w:szCs w:val="24"/>
        </w:rPr>
      </w:pPr>
      <w:r w:rsidRPr="000A447A">
        <w:rPr>
          <w:szCs w:val="24"/>
        </w:rPr>
        <w:t>CONFIDENTIALITY OF MATERIAL</w:t>
      </w:r>
    </w:p>
    <w:p w14:paraId="2D766CF9" w14:textId="77777777" w:rsidR="00505D38" w:rsidRPr="000A447A" w:rsidRDefault="00505D38" w:rsidP="00505D38">
      <w:pPr>
        <w:pStyle w:val="Body1"/>
        <w:rPr>
          <w:szCs w:val="24"/>
        </w:rPr>
      </w:pPr>
      <w:r w:rsidRPr="000A447A">
        <w:rPr>
          <w:szCs w:val="24"/>
        </w:rPr>
        <w:t>All ideas, memoranda, specifications, plans, manufacturing procedures, data, drawings, descriptions, documents, discussions or other information developed or received by or for Contractor and all other written information submitted to Contractor in connection with the performance of this Agreement shall be held confidential by Contractor and shall not, without the prior written consent of City, be used for any purposes other than the performance of the Services nor be disclosed to an entity not connected with performance of the Services. Nothing furnished to Contractor which is otherwise known to Contractor or becomes generally known to the related industry shall be deemed confidential.</w:t>
      </w:r>
    </w:p>
    <w:p w14:paraId="333F5883" w14:textId="77777777" w:rsidR="00505D38" w:rsidRPr="000A447A" w:rsidRDefault="00505D38" w:rsidP="00505D38">
      <w:pPr>
        <w:pStyle w:val="Heading1"/>
        <w:numPr>
          <w:ilvl w:val="0"/>
          <w:numId w:val="1"/>
        </w:numPr>
        <w:rPr>
          <w:szCs w:val="24"/>
        </w:rPr>
      </w:pPr>
      <w:r w:rsidRPr="000A447A">
        <w:rPr>
          <w:szCs w:val="24"/>
        </w:rPr>
        <w:t>OWNERSHIP OF MATERIAL</w:t>
      </w:r>
    </w:p>
    <w:p w14:paraId="20335B14" w14:textId="77777777" w:rsidR="00505D38" w:rsidRDefault="00505D38" w:rsidP="00505D38">
      <w:pPr>
        <w:pStyle w:val="Body1"/>
        <w:rPr>
          <w:szCs w:val="24"/>
        </w:rPr>
      </w:pPr>
      <w:r w:rsidRPr="000A447A">
        <w:rPr>
          <w:szCs w:val="24"/>
        </w:rPr>
        <w:t>All material, which shall include, but not be limited to, data, sketches, tracings, drawings, plans, diagrams, quantities, estimates, specifications, proposals, tests, maps, calculations, photographs, reports</w:t>
      </w:r>
      <w:r>
        <w:rPr>
          <w:szCs w:val="24"/>
        </w:rPr>
        <w:t>, designs, technology, programming, works of authorship</w:t>
      </w:r>
      <w:r w:rsidRPr="000A447A">
        <w:rPr>
          <w:szCs w:val="24"/>
        </w:rPr>
        <w:t xml:space="preserve"> and other material developed, collected, prepared or caused to be prepared under this Agreement shall be the property of City but Contractor may retain and use copies thereof. City shall not be limited in any way or at any time in its use of said material. However, Contractor shall not be responsible for damages resulting from the use of said material for work other than Project, including, but not limited to, the release of this material to third parties.</w:t>
      </w:r>
    </w:p>
    <w:p w14:paraId="6D39DEA9" w14:textId="77777777" w:rsidR="00505D38" w:rsidRPr="000A447A" w:rsidRDefault="00505D38" w:rsidP="00505D38">
      <w:pPr>
        <w:pStyle w:val="Heading1"/>
        <w:numPr>
          <w:ilvl w:val="0"/>
          <w:numId w:val="1"/>
        </w:numPr>
        <w:rPr>
          <w:szCs w:val="24"/>
        </w:rPr>
      </w:pPr>
      <w:r w:rsidRPr="000A447A">
        <w:rPr>
          <w:szCs w:val="24"/>
        </w:rPr>
        <w:t>RIGHT OF CITY TO INSPECT RECORDS OF CONTRACTOR</w:t>
      </w:r>
    </w:p>
    <w:p w14:paraId="601FF5C6" w14:textId="77777777" w:rsidR="00505D38" w:rsidRPr="000A447A" w:rsidRDefault="00505D38" w:rsidP="00505D38">
      <w:pPr>
        <w:pStyle w:val="Body1"/>
        <w:rPr>
          <w:szCs w:val="24"/>
        </w:rPr>
      </w:pPr>
      <w:r w:rsidRPr="000A447A">
        <w:rPr>
          <w:szCs w:val="24"/>
        </w:rPr>
        <w:t xml:space="preserve">City, through its authorized employees, representatives or agents shall have the right during the term of this Agreement and for </w:t>
      </w:r>
      <w:r>
        <w:rPr>
          <w:szCs w:val="24"/>
        </w:rPr>
        <w:t>four</w:t>
      </w:r>
      <w:r w:rsidRPr="000A447A">
        <w:rPr>
          <w:szCs w:val="24"/>
        </w:rPr>
        <w:t xml:space="preserve"> (</w:t>
      </w:r>
      <w:r>
        <w:rPr>
          <w:szCs w:val="24"/>
        </w:rPr>
        <w:t>4</w:t>
      </w:r>
      <w:r w:rsidRPr="000A447A">
        <w:rPr>
          <w:szCs w:val="24"/>
        </w:rPr>
        <w:t>) years from the date of final payment for goods or services provided under this Agreement, to audit the books and records of Contractor for the purpose of verifying any and all charges made by Contractor in connection with Contractor compensation under this Agreement, including termination of Contractor. Contractor agrees to maintain sufficient books and records in accordance with generally accepted accounting principles to establish the correctness of all charges submitted to City. Any expenses not so recorded shall be disallowed by City.</w:t>
      </w:r>
      <w:r>
        <w:rPr>
          <w:szCs w:val="24"/>
        </w:rPr>
        <w:t xml:space="preserve"> Contractor shall bear the </w:t>
      </w:r>
      <w:r>
        <w:rPr>
          <w:szCs w:val="24"/>
        </w:rPr>
        <w:lastRenderedPageBreak/>
        <w:t>cost of the audit if the audit determines that there has been a substantial billing deviation in excess of five (5) percent adverse to the City.</w:t>
      </w:r>
    </w:p>
    <w:p w14:paraId="45249AD9" w14:textId="77777777" w:rsidR="00505D38" w:rsidRPr="000A447A" w:rsidRDefault="00505D38" w:rsidP="00505D38">
      <w:pPr>
        <w:pStyle w:val="Body1"/>
        <w:rPr>
          <w:szCs w:val="24"/>
        </w:rPr>
      </w:pPr>
      <w:r w:rsidRPr="000A447A">
        <w:rPr>
          <w:szCs w:val="24"/>
        </w:rPr>
        <w:t>Contractor shall submit to City any and all reports concerning its performance under this Agreement that may be requested by City in writing. Contractor agrees to assist City in meeting City’s reporting requirements to the State and other agencies with respect to Contractor’s Services hereunder.</w:t>
      </w:r>
    </w:p>
    <w:p w14:paraId="28556295" w14:textId="77777777" w:rsidR="00505D38" w:rsidRPr="000A447A" w:rsidRDefault="00505D38" w:rsidP="00505D38">
      <w:pPr>
        <w:pStyle w:val="Heading1"/>
        <w:numPr>
          <w:ilvl w:val="0"/>
          <w:numId w:val="1"/>
        </w:numPr>
        <w:rPr>
          <w:szCs w:val="24"/>
        </w:rPr>
      </w:pPr>
      <w:r w:rsidRPr="000A447A">
        <w:rPr>
          <w:szCs w:val="24"/>
        </w:rPr>
        <w:t>HOLD HARMLESS/INDEMNIFICATION</w:t>
      </w:r>
    </w:p>
    <w:p w14:paraId="7B4D30BD" w14:textId="4BB5C70D" w:rsidR="00DC1821" w:rsidRDefault="00DC1821" w:rsidP="00D748F2">
      <w:pPr>
        <w:pStyle w:val="Heading2"/>
      </w:pPr>
      <w:r>
        <w:t xml:space="preserve">As regards claims arising from the performance of professional services covered by the Professional Liability or Errors and Omissions Insurance policy, Contractor agrees to hold harmless and indemnify City, its City Council, commissions, officers, employees, volunteers and agents from and against any claim, </w:t>
      </w:r>
      <w:r w:rsidR="00CF46E4">
        <w:t>i</w:t>
      </w:r>
      <w:r>
        <w:t xml:space="preserve">njury, liability, loss, cost, and/or expense or damage, including </w:t>
      </w:r>
      <w:r w:rsidR="007E62B9">
        <w:t xml:space="preserve">reimbursement of </w:t>
      </w:r>
      <w:r>
        <w:t xml:space="preserve">all costs and reasonable attorney's fees in providing a defense to any such claim or other action, and whether sounding in law, contract, tort. or equity, to the extent </w:t>
      </w:r>
      <w:r w:rsidR="007E62B9">
        <w:t>determined by final judgment or settlement to arise from</w:t>
      </w:r>
      <w:r>
        <w:t xml:space="preserve"> a negligent act, error, omission or willful misconduct in the Services performed by Contractor pursuant to this Agreement. </w:t>
      </w:r>
      <w:r w:rsidR="00680653" w:rsidRPr="00680653">
        <w:t>The indemnification obligation in this paragraph shall not extend to third parties performing services for the Project.</w:t>
      </w:r>
    </w:p>
    <w:p w14:paraId="6EB3A93F" w14:textId="0F45E5D4" w:rsidR="00505D38" w:rsidRDefault="00DC1821" w:rsidP="00505D38">
      <w:pPr>
        <w:pStyle w:val="Heading2"/>
        <w:numPr>
          <w:ilvl w:val="1"/>
          <w:numId w:val="1"/>
        </w:numPr>
      </w:pPr>
      <w:r>
        <w:t>As regards all other claims</w:t>
      </w:r>
      <w:r w:rsidR="00505D38" w:rsidRPr="005F567C">
        <w:t xml:space="preserve">, Contractor agrees to protect, defend, hold harmless and indemnify City, its City Council, commissions, officers, employees, volunteers and agents from and against any claim, injury, liability, loss, cost, and/or expense or damage, including all costs and attorney’s fees in providing a defense to any such claim or other action, and whether sounding in law, contract, tort, or equity, in any manner arising from, or alleged to arise in whole or in part from, or in any way connected with </w:t>
      </w:r>
      <w:r w:rsidR="00680653">
        <w:t xml:space="preserve">Contractor’s operations in the course of providing </w:t>
      </w:r>
      <w:r w:rsidR="00505D38" w:rsidRPr="005F567C">
        <w:t xml:space="preserve">the Services pursuant to this Agreement </w:t>
      </w:r>
      <w:r w:rsidR="00505D38" w:rsidRPr="00FC002B">
        <w:t>– including claims of any kind by Contractor’s employees or persons contracting with Contractor to perform any portion of the Scope of Services</w:t>
      </w:r>
      <w:r w:rsidR="00505D38" w:rsidRPr="005F567C">
        <w:t>. However, the obligation to indemnify shall not apply if such liability is ultimately adjudicated to have arisen through the sole active negligence or sole willful misconduct of City; the obligation to defend is not similarly limited.</w:t>
      </w:r>
    </w:p>
    <w:p w14:paraId="7D70BBC9" w14:textId="5CE9155A" w:rsidR="00505D38" w:rsidRPr="005F567C" w:rsidRDefault="00505D38" w:rsidP="00505D38">
      <w:pPr>
        <w:pStyle w:val="Heading2"/>
        <w:numPr>
          <w:ilvl w:val="1"/>
          <w:numId w:val="1"/>
        </w:numPr>
      </w:pPr>
      <w:r w:rsidRPr="00FC002B">
        <w:t>Contractor’s obligation to protect, defend, indemnify, and hold harmless in full City and City’s employees</w:t>
      </w:r>
      <w:r w:rsidR="009A0433">
        <w:t xml:space="preserve"> set forth in Paragraph B above</w:t>
      </w:r>
      <w:r w:rsidRPr="00FC002B">
        <w:t>, shall specifically extend to any and all employment-related claims of any type brought by employees, contractors, subcontractors or other agents of Contractor, against City (either alone, or jointly with Contractor), regardless of venue/jurisdiction in which the claim is brought and the manner of relief sought.</w:t>
      </w:r>
    </w:p>
    <w:p w14:paraId="68E10F6B" w14:textId="77777777" w:rsidR="00505D38" w:rsidRPr="00366E47" w:rsidRDefault="00505D38" w:rsidP="00505D38">
      <w:pPr>
        <w:pStyle w:val="Heading2"/>
        <w:numPr>
          <w:ilvl w:val="1"/>
          <w:numId w:val="1"/>
        </w:numPr>
        <w:rPr>
          <w:szCs w:val="24"/>
        </w:rPr>
      </w:pPr>
      <w:r w:rsidRPr="00366E47">
        <w:lastRenderedPageBreak/>
        <w:t>To the extent Contractor is obligated to provide health insurance coverage to its employees pursuant to the Affordable Care Act (“Act”) and/or any other similar federal or state law, Contractor warrants that it is meeting its obligations under the Act and will fully indemnify and hold harmless City for any penalties, fines, adverse rulings, or tax payments associated with Contractor’s responsibilities under the Act.</w:t>
      </w:r>
    </w:p>
    <w:p w14:paraId="1D197063" w14:textId="77777777" w:rsidR="00505D38" w:rsidRPr="000A447A" w:rsidRDefault="00505D38" w:rsidP="00505D38">
      <w:pPr>
        <w:pStyle w:val="Heading1"/>
        <w:numPr>
          <w:ilvl w:val="0"/>
          <w:numId w:val="1"/>
        </w:numPr>
        <w:rPr>
          <w:szCs w:val="24"/>
        </w:rPr>
      </w:pPr>
      <w:r w:rsidRPr="000A447A">
        <w:rPr>
          <w:szCs w:val="24"/>
        </w:rPr>
        <w:t>INSURANCE REQUIREMENTS</w:t>
      </w:r>
    </w:p>
    <w:p w14:paraId="73F94ABF" w14:textId="77777777" w:rsidR="00505D38" w:rsidRPr="000A447A" w:rsidRDefault="00505D38" w:rsidP="00505D38">
      <w:pPr>
        <w:pStyle w:val="Body1"/>
        <w:rPr>
          <w:szCs w:val="24"/>
        </w:rPr>
      </w:pPr>
      <w:r w:rsidRPr="000A447A">
        <w:rPr>
          <w:szCs w:val="24"/>
        </w:rPr>
        <w:t>During the term of this Agreement, and for any time period set forth in Exhibit C, Contractor shall provide and maintain in full force and effect, at no cost to City</w:t>
      </w:r>
      <w:r>
        <w:rPr>
          <w:szCs w:val="24"/>
        </w:rPr>
        <w:t>,</w:t>
      </w:r>
      <w:r w:rsidRPr="000A447A">
        <w:rPr>
          <w:szCs w:val="24"/>
        </w:rPr>
        <w:t xml:space="preserve"> insurance policies </w:t>
      </w:r>
      <w:r>
        <w:rPr>
          <w:szCs w:val="24"/>
        </w:rPr>
        <w:t>as set forth in Exhibit C.</w:t>
      </w:r>
    </w:p>
    <w:p w14:paraId="3DB577D9" w14:textId="77777777" w:rsidR="00505D38" w:rsidRPr="000A447A" w:rsidRDefault="00505D38" w:rsidP="00505D38">
      <w:pPr>
        <w:pStyle w:val="Heading1"/>
        <w:numPr>
          <w:ilvl w:val="0"/>
          <w:numId w:val="1"/>
        </w:numPr>
        <w:rPr>
          <w:szCs w:val="24"/>
        </w:rPr>
      </w:pPr>
      <w:r w:rsidRPr="000A447A">
        <w:rPr>
          <w:szCs w:val="24"/>
        </w:rPr>
        <w:t>WAIVER</w:t>
      </w:r>
    </w:p>
    <w:p w14:paraId="75C3A069" w14:textId="77777777" w:rsidR="00505D38" w:rsidRDefault="00505D38" w:rsidP="00505D38">
      <w:pPr>
        <w:pStyle w:val="Body1"/>
        <w:rPr>
          <w:szCs w:val="24"/>
        </w:rPr>
      </w:pPr>
      <w:r w:rsidRPr="000A447A">
        <w:rPr>
          <w:szCs w:val="24"/>
        </w:rPr>
        <w:t>Contractor agrees that waiver by City of any one or more of the conditions of performance under this Agreement shall not be construed as waiver(s) of any other condition of performance under this Agreement.</w:t>
      </w:r>
      <w:r>
        <w:rPr>
          <w:szCs w:val="24"/>
        </w:rPr>
        <w:t xml:space="preserve"> Neither City’s review, acceptance nor payments for any of the Services required under this Agreement shall be constructed to operate as a waiver of any rights under this Agreement or of any cause of action arising out of the performance of this Agreement.</w:t>
      </w:r>
    </w:p>
    <w:p w14:paraId="3B623903" w14:textId="77777777" w:rsidR="00755C11" w:rsidRPr="000A447A" w:rsidRDefault="00755C11" w:rsidP="002E07F3">
      <w:pPr>
        <w:pStyle w:val="Heading1"/>
        <w:rPr>
          <w:szCs w:val="24"/>
        </w:rPr>
      </w:pPr>
      <w:r w:rsidRPr="000A447A">
        <w:rPr>
          <w:szCs w:val="24"/>
        </w:rPr>
        <w:t>NOTICES</w:t>
      </w:r>
    </w:p>
    <w:p w14:paraId="4231F052" w14:textId="77777777" w:rsidR="00755C11" w:rsidRPr="000A447A" w:rsidRDefault="00755C11" w:rsidP="002E07F3">
      <w:pPr>
        <w:pStyle w:val="Body1"/>
        <w:keepNext/>
        <w:rPr>
          <w:szCs w:val="24"/>
        </w:rPr>
      </w:pPr>
      <w:r w:rsidRPr="000A447A">
        <w:rPr>
          <w:szCs w:val="24"/>
        </w:rPr>
        <w:t>All notices to the Parties shall, unless otherwise requested in writing, be sent to City addressed as follows:</w:t>
      </w:r>
    </w:p>
    <w:p w14:paraId="10DD5787" w14:textId="77777777" w:rsidR="0056066A" w:rsidRPr="000A447A" w:rsidRDefault="0056066A" w:rsidP="0056066A">
      <w:pPr>
        <w:pStyle w:val="Contact"/>
        <w:keepNext/>
        <w:spacing w:before="240"/>
        <w:rPr>
          <w:szCs w:val="24"/>
        </w:rPr>
      </w:pPr>
      <w:r w:rsidRPr="000A447A">
        <w:rPr>
          <w:szCs w:val="24"/>
        </w:rPr>
        <w:t>City of Santa Clara</w:t>
      </w:r>
    </w:p>
    <w:p w14:paraId="16739270" w14:textId="41479018" w:rsidR="0056066A" w:rsidRPr="000A447A" w:rsidRDefault="0056066A" w:rsidP="0056066A">
      <w:pPr>
        <w:pStyle w:val="Contact"/>
        <w:keepNext/>
        <w:rPr>
          <w:szCs w:val="24"/>
        </w:rPr>
      </w:pPr>
      <w:r w:rsidRPr="000A447A">
        <w:rPr>
          <w:szCs w:val="24"/>
        </w:rPr>
        <w:t>Attention:</w:t>
      </w:r>
      <w:r>
        <w:rPr>
          <w:szCs w:val="24"/>
        </w:rPr>
        <w:t xml:space="preserve"> </w:t>
      </w:r>
      <w:r w:rsidR="00554BE4">
        <w:rPr>
          <w:szCs w:val="24"/>
        </w:rPr>
        <w:t>Community Development</w:t>
      </w:r>
      <w:r>
        <w:rPr>
          <w:szCs w:val="24"/>
        </w:rPr>
        <w:t xml:space="preserve"> Department</w:t>
      </w:r>
    </w:p>
    <w:p w14:paraId="6AC59599" w14:textId="77777777" w:rsidR="0056066A" w:rsidRPr="000A447A" w:rsidRDefault="0056066A" w:rsidP="0056066A">
      <w:pPr>
        <w:pStyle w:val="Contact"/>
        <w:keepNext/>
        <w:rPr>
          <w:szCs w:val="24"/>
        </w:rPr>
      </w:pPr>
      <w:r w:rsidRPr="000A447A">
        <w:rPr>
          <w:szCs w:val="24"/>
        </w:rPr>
        <w:t>1500 Warburton Avenue</w:t>
      </w:r>
    </w:p>
    <w:p w14:paraId="3908F04A" w14:textId="77777777" w:rsidR="0056066A" w:rsidRPr="000A447A" w:rsidRDefault="0056066A" w:rsidP="0056066A">
      <w:pPr>
        <w:pStyle w:val="Contact"/>
        <w:keepNext/>
        <w:rPr>
          <w:szCs w:val="24"/>
        </w:rPr>
      </w:pPr>
      <w:r>
        <w:rPr>
          <w:szCs w:val="24"/>
        </w:rPr>
        <w:t xml:space="preserve">Santa Clara, CA </w:t>
      </w:r>
      <w:r w:rsidRPr="000A447A">
        <w:rPr>
          <w:szCs w:val="24"/>
        </w:rPr>
        <w:t>95050</w:t>
      </w:r>
    </w:p>
    <w:p w14:paraId="26F71B54" w14:textId="565E3219" w:rsidR="0056066A" w:rsidRPr="00492126" w:rsidRDefault="0056066A" w:rsidP="0056066A">
      <w:pPr>
        <w:pStyle w:val="Contact"/>
        <w:keepNext/>
        <w:rPr>
          <w:szCs w:val="24"/>
        </w:rPr>
      </w:pPr>
      <w:r w:rsidRPr="00492126">
        <w:rPr>
          <w:szCs w:val="24"/>
        </w:rPr>
        <w:t>and by e-mail at</w:t>
      </w:r>
      <w:r w:rsidR="00505D38">
        <w:rPr>
          <w:szCs w:val="24"/>
        </w:rPr>
        <w:t xml:space="preserve"> jdavidson</w:t>
      </w:r>
      <w:r w:rsidR="00554BE4" w:rsidRPr="00554BE4">
        <w:rPr>
          <w:szCs w:val="24"/>
        </w:rPr>
        <w:t>@</w:t>
      </w:r>
      <w:r w:rsidR="00505D38">
        <w:rPr>
          <w:szCs w:val="24"/>
        </w:rPr>
        <w:t>santaclaraca</w:t>
      </w:r>
      <w:r w:rsidR="00554BE4" w:rsidRPr="00554BE4">
        <w:rPr>
          <w:szCs w:val="24"/>
        </w:rPr>
        <w:t>.gov</w:t>
      </w:r>
      <w:r w:rsidRPr="00492126">
        <w:rPr>
          <w:szCs w:val="24"/>
        </w:rPr>
        <w:t xml:space="preserve"> and</w:t>
      </w:r>
    </w:p>
    <w:p w14:paraId="70E03430" w14:textId="77777777" w:rsidR="0056066A" w:rsidRDefault="0056066A" w:rsidP="0056066A">
      <w:pPr>
        <w:pStyle w:val="Contact"/>
        <w:keepNext/>
        <w:rPr>
          <w:szCs w:val="24"/>
        </w:rPr>
      </w:pPr>
      <w:r w:rsidRPr="00492126">
        <w:rPr>
          <w:szCs w:val="24"/>
        </w:rPr>
        <w:t>manager@santaclaraca.gov</w:t>
      </w:r>
    </w:p>
    <w:p w14:paraId="643F0B00" w14:textId="77777777" w:rsidR="00366E47" w:rsidRPr="000A447A" w:rsidRDefault="00366E47" w:rsidP="00366E47">
      <w:pPr>
        <w:pStyle w:val="Contact"/>
        <w:ind w:left="0"/>
        <w:rPr>
          <w:szCs w:val="24"/>
        </w:rPr>
      </w:pPr>
    </w:p>
    <w:p w14:paraId="6195D8B0" w14:textId="77777777" w:rsidR="00366E47" w:rsidRDefault="00755C11" w:rsidP="00366E47">
      <w:pPr>
        <w:pStyle w:val="Body1"/>
        <w:spacing w:before="0"/>
        <w:rPr>
          <w:szCs w:val="24"/>
        </w:rPr>
      </w:pPr>
      <w:r w:rsidRPr="000A447A">
        <w:rPr>
          <w:szCs w:val="24"/>
        </w:rPr>
        <w:t>And to Contractor addressed as follows:</w:t>
      </w:r>
    </w:p>
    <w:p w14:paraId="4CA6C209" w14:textId="77777777" w:rsidR="00366E47" w:rsidRPr="000A447A" w:rsidRDefault="00366E47" w:rsidP="0038430F">
      <w:pPr>
        <w:pStyle w:val="Body1"/>
        <w:spacing w:before="0"/>
        <w:ind w:left="0"/>
        <w:rPr>
          <w:szCs w:val="24"/>
        </w:rPr>
      </w:pPr>
    </w:p>
    <w:p w14:paraId="346EB4E7" w14:textId="7C8CEBAE" w:rsidR="0056066A" w:rsidRPr="001C02F7" w:rsidRDefault="00755C4B" w:rsidP="0056066A">
      <w:pPr>
        <w:pStyle w:val="Contact"/>
        <w:rPr>
          <w:szCs w:val="24"/>
        </w:rPr>
      </w:pPr>
      <w:r w:rsidRPr="001C02F7">
        <w:rPr>
          <w:szCs w:val="24"/>
        </w:rPr>
        <w:t>MIG,</w:t>
      </w:r>
      <w:r w:rsidR="00A661A4" w:rsidRPr="001C02F7">
        <w:rPr>
          <w:szCs w:val="24"/>
        </w:rPr>
        <w:t xml:space="preserve"> Inc.</w:t>
      </w:r>
    </w:p>
    <w:p w14:paraId="161ECF66" w14:textId="76EBF996" w:rsidR="0056066A" w:rsidRPr="001C02F7" w:rsidRDefault="00C06A69" w:rsidP="0056066A">
      <w:pPr>
        <w:pStyle w:val="Contact"/>
        <w:rPr>
          <w:szCs w:val="24"/>
        </w:rPr>
      </w:pPr>
      <w:r w:rsidRPr="001C02F7">
        <w:rPr>
          <w:szCs w:val="24"/>
        </w:rPr>
        <w:t>537 S. Raymond Avenue</w:t>
      </w:r>
    </w:p>
    <w:p w14:paraId="3707287D" w14:textId="55D2DA1D" w:rsidR="0056066A" w:rsidRPr="001C02F7" w:rsidRDefault="00C06A69" w:rsidP="0056066A">
      <w:pPr>
        <w:pStyle w:val="Contact"/>
        <w:rPr>
          <w:szCs w:val="24"/>
        </w:rPr>
      </w:pPr>
      <w:r w:rsidRPr="001C02F7">
        <w:rPr>
          <w:szCs w:val="24"/>
        </w:rPr>
        <w:t>Pasadena, CA 91105</w:t>
      </w:r>
    </w:p>
    <w:p w14:paraId="6816C606" w14:textId="77777777" w:rsidR="001C02F7" w:rsidRDefault="0056066A" w:rsidP="0056066A">
      <w:pPr>
        <w:pStyle w:val="Contact"/>
        <w:rPr>
          <w:szCs w:val="24"/>
        </w:rPr>
      </w:pPr>
      <w:r w:rsidRPr="001C02F7">
        <w:rPr>
          <w:szCs w:val="24"/>
        </w:rPr>
        <w:t>and by e-mail at</w:t>
      </w:r>
      <w:r w:rsidR="00C06A69">
        <w:rPr>
          <w:szCs w:val="24"/>
        </w:rPr>
        <w:tab/>
      </w:r>
    </w:p>
    <w:p w14:paraId="28A9123D" w14:textId="2A5C7D64" w:rsidR="0056066A" w:rsidRPr="000A447A" w:rsidRDefault="009848B1" w:rsidP="0056066A">
      <w:pPr>
        <w:pStyle w:val="Contact"/>
        <w:rPr>
          <w:szCs w:val="24"/>
        </w:rPr>
      </w:pPr>
      <w:hyperlink r:id="rId8" w:history="1">
        <w:r w:rsidR="001C02F7" w:rsidRPr="00B460A7">
          <w:rPr>
            <w:rStyle w:val="Hyperlink"/>
            <w:szCs w:val="24"/>
          </w:rPr>
          <w:t>lstetson@migcom.com</w:t>
        </w:r>
      </w:hyperlink>
      <w:r w:rsidR="00DB652B">
        <w:rPr>
          <w:szCs w:val="24"/>
        </w:rPr>
        <w:t xml:space="preserve"> </w:t>
      </w:r>
    </w:p>
    <w:p w14:paraId="792D64EE" w14:textId="77777777" w:rsidR="00755C11" w:rsidRPr="000A447A" w:rsidRDefault="008B4CA4" w:rsidP="00755C11">
      <w:pPr>
        <w:pStyle w:val="Body1"/>
        <w:rPr>
          <w:szCs w:val="24"/>
        </w:rPr>
      </w:pPr>
      <w:r>
        <w:rPr>
          <w:szCs w:val="24"/>
        </w:rPr>
        <w:t>The workday the e</w:t>
      </w:r>
      <w:r w:rsidR="00660EE9">
        <w:rPr>
          <w:szCs w:val="24"/>
        </w:rPr>
        <w:t>-</w:t>
      </w:r>
      <w:r>
        <w:rPr>
          <w:szCs w:val="24"/>
        </w:rPr>
        <w:t xml:space="preserve">mail was sent </w:t>
      </w:r>
      <w:r w:rsidR="00755C11" w:rsidRPr="000A447A">
        <w:rPr>
          <w:szCs w:val="24"/>
        </w:rPr>
        <w:t>shall control the date notice</w:t>
      </w:r>
      <w:r>
        <w:rPr>
          <w:szCs w:val="24"/>
        </w:rPr>
        <w:t xml:space="preserve"> was deemed given.</w:t>
      </w:r>
      <w:r w:rsidR="000D6C07">
        <w:rPr>
          <w:szCs w:val="24"/>
        </w:rPr>
        <w:t xml:space="preserve"> An e</w:t>
      </w:r>
      <w:r w:rsidR="00660EE9">
        <w:rPr>
          <w:szCs w:val="24"/>
        </w:rPr>
        <w:t>-</w:t>
      </w:r>
      <w:r w:rsidR="000D6C07">
        <w:rPr>
          <w:szCs w:val="24"/>
        </w:rPr>
        <w:t>mail transmitted after 1:00 p.m. on a Friday shall be deemed to have been transmitted</w:t>
      </w:r>
      <w:r w:rsidR="0038430F">
        <w:rPr>
          <w:szCs w:val="24"/>
        </w:rPr>
        <w:t xml:space="preserve"> on the following business day.</w:t>
      </w:r>
    </w:p>
    <w:p w14:paraId="5D85F632" w14:textId="77777777" w:rsidR="005E4879" w:rsidRPr="00471F33" w:rsidRDefault="005E4879" w:rsidP="005E4879">
      <w:pPr>
        <w:pStyle w:val="Heading1"/>
        <w:rPr>
          <w:szCs w:val="24"/>
        </w:rPr>
      </w:pPr>
      <w:r w:rsidRPr="00471F33">
        <w:rPr>
          <w:szCs w:val="24"/>
        </w:rPr>
        <w:lastRenderedPageBreak/>
        <w:t xml:space="preserve">COMPLIANCE WITH </w:t>
      </w:r>
      <w:r w:rsidR="00AE5F62" w:rsidRPr="00471F33">
        <w:rPr>
          <w:szCs w:val="24"/>
        </w:rPr>
        <w:t>LAW</w:t>
      </w:r>
      <w:r w:rsidR="000D6C07" w:rsidRPr="00471F33">
        <w:rPr>
          <w:szCs w:val="24"/>
        </w:rPr>
        <w:t>S</w:t>
      </w:r>
    </w:p>
    <w:p w14:paraId="7742C031" w14:textId="77777777" w:rsidR="005E4879" w:rsidRDefault="005E4879" w:rsidP="005E4879">
      <w:pPr>
        <w:pStyle w:val="Body1"/>
        <w:rPr>
          <w:szCs w:val="24"/>
        </w:rPr>
      </w:pPr>
      <w:r w:rsidRPr="00FA2A8F">
        <w:rPr>
          <w:szCs w:val="24"/>
        </w:rPr>
        <w:t xml:space="preserve">Contractor shall comply with </w:t>
      </w:r>
      <w:r w:rsidR="004B35C1">
        <w:rPr>
          <w:szCs w:val="24"/>
        </w:rPr>
        <w:t>all applicable laws and regulations of the federal</w:t>
      </w:r>
      <w:r w:rsidR="00C53C64">
        <w:rPr>
          <w:szCs w:val="24"/>
        </w:rPr>
        <w:t>,</w:t>
      </w:r>
      <w:r w:rsidR="004B35C1">
        <w:rPr>
          <w:szCs w:val="24"/>
        </w:rPr>
        <w:t xml:space="preserve"> state and local government, including but not limited to </w:t>
      </w:r>
      <w:r w:rsidR="00471F33">
        <w:rPr>
          <w:szCs w:val="24"/>
        </w:rPr>
        <w:t>“The Code of the City of Santa Clara, California” (“</w:t>
      </w:r>
      <w:r w:rsidR="00581A37">
        <w:rPr>
          <w:szCs w:val="24"/>
        </w:rPr>
        <w:t>SCCC</w:t>
      </w:r>
      <w:r w:rsidR="00471F33">
        <w:rPr>
          <w:szCs w:val="24"/>
        </w:rPr>
        <w:t>”</w:t>
      </w:r>
      <w:r w:rsidR="00581A37">
        <w:rPr>
          <w:szCs w:val="24"/>
        </w:rPr>
        <w:t>)</w:t>
      </w:r>
      <w:r w:rsidRPr="00FA2A8F">
        <w:rPr>
          <w:szCs w:val="24"/>
        </w:rPr>
        <w:t>.</w:t>
      </w:r>
      <w:r w:rsidR="004B35C1">
        <w:rPr>
          <w:szCs w:val="24"/>
        </w:rPr>
        <w:t xml:space="preserve"> In particular</w:t>
      </w:r>
      <w:r w:rsidR="00581A37">
        <w:rPr>
          <w:szCs w:val="24"/>
        </w:rPr>
        <w:t>,</w:t>
      </w:r>
      <w:r w:rsidR="004B35C1">
        <w:rPr>
          <w:szCs w:val="24"/>
        </w:rPr>
        <w:t xml:space="preserve"> Contractor’s attention is called to the regulations regarding Campaign Contributions (SCCC Chapter</w:t>
      </w:r>
      <w:r w:rsidR="00581A37">
        <w:rPr>
          <w:szCs w:val="24"/>
        </w:rPr>
        <w:t xml:space="preserve"> 2.130</w:t>
      </w:r>
      <w:r w:rsidR="004B35C1">
        <w:rPr>
          <w:szCs w:val="24"/>
        </w:rPr>
        <w:t>), Lobbying (</w:t>
      </w:r>
      <w:r w:rsidR="00581A37">
        <w:rPr>
          <w:szCs w:val="24"/>
        </w:rPr>
        <w:t>SCCC Chapter 2.155</w:t>
      </w:r>
      <w:r w:rsidR="004B35C1">
        <w:rPr>
          <w:szCs w:val="24"/>
        </w:rPr>
        <w:t>)</w:t>
      </w:r>
      <w:r w:rsidR="00660EE9">
        <w:rPr>
          <w:szCs w:val="24"/>
        </w:rPr>
        <w:t>,</w:t>
      </w:r>
      <w:r w:rsidR="004B35C1">
        <w:rPr>
          <w:szCs w:val="24"/>
        </w:rPr>
        <w:t xml:space="preserve"> Minimum Wage (</w:t>
      </w:r>
      <w:r w:rsidR="00581A37">
        <w:rPr>
          <w:szCs w:val="24"/>
        </w:rPr>
        <w:t>SCCC Chapter 3.20</w:t>
      </w:r>
      <w:r w:rsidR="004B35C1">
        <w:rPr>
          <w:szCs w:val="24"/>
        </w:rPr>
        <w:t>)</w:t>
      </w:r>
      <w:r w:rsidR="0038584C">
        <w:rPr>
          <w:szCs w:val="24"/>
        </w:rPr>
        <w:t xml:space="preserve">, </w:t>
      </w:r>
      <w:r w:rsidR="000D6C07">
        <w:rPr>
          <w:szCs w:val="24"/>
        </w:rPr>
        <w:t xml:space="preserve">Business Tax Certificate (SCCC section 3.40.060), </w:t>
      </w:r>
      <w:r w:rsidR="000A6C57">
        <w:rPr>
          <w:szCs w:val="24"/>
        </w:rPr>
        <w:t xml:space="preserve">and </w:t>
      </w:r>
      <w:r w:rsidR="0038584C">
        <w:rPr>
          <w:szCs w:val="24"/>
        </w:rPr>
        <w:t xml:space="preserve">Food and Beverage Service Worker Retention (SCCC Chapter 9.60), </w:t>
      </w:r>
      <w:r w:rsidR="000D6C07">
        <w:rPr>
          <w:szCs w:val="24"/>
        </w:rPr>
        <w:t>as such Chapters or Sections may be amended from time to time or renumbered</w:t>
      </w:r>
      <w:r w:rsidR="004B35C1">
        <w:rPr>
          <w:szCs w:val="24"/>
        </w:rPr>
        <w:t>.</w:t>
      </w:r>
      <w:r w:rsidR="000952EB">
        <w:rPr>
          <w:szCs w:val="24"/>
        </w:rPr>
        <w:t xml:space="preserve"> Additionally Contractor has read and agrees to compl</w:t>
      </w:r>
      <w:r w:rsidR="00AF1951">
        <w:rPr>
          <w:szCs w:val="24"/>
        </w:rPr>
        <w:t xml:space="preserve">y with City’s Ethical Standards </w:t>
      </w:r>
      <w:r w:rsidR="000952EB">
        <w:rPr>
          <w:szCs w:val="24"/>
        </w:rPr>
        <w:t>(</w:t>
      </w:r>
      <w:hyperlink r:id="rId9" w:history="1">
        <w:r w:rsidR="00AF1951" w:rsidRPr="00AF1951">
          <w:rPr>
            <w:rStyle w:val="Hyperlink"/>
            <w:szCs w:val="24"/>
          </w:rPr>
          <w:t>http://santaclaraca.gov/home/showdocument?id=58299</w:t>
        </w:r>
      </w:hyperlink>
      <w:r w:rsidR="000952EB">
        <w:rPr>
          <w:szCs w:val="24"/>
        </w:rPr>
        <w:t>).</w:t>
      </w:r>
    </w:p>
    <w:p w14:paraId="56D40472" w14:textId="77777777" w:rsidR="005E4879" w:rsidRPr="00FA2A8F" w:rsidRDefault="005E4879" w:rsidP="005E4879">
      <w:pPr>
        <w:pStyle w:val="Heading1"/>
        <w:rPr>
          <w:szCs w:val="24"/>
        </w:rPr>
      </w:pPr>
      <w:r w:rsidRPr="00FA2A8F">
        <w:rPr>
          <w:szCs w:val="24"/>
        </w:rPr>
        <w:t>CONFLICT</w:t>
      </w:r>
      <w:r w:rsidR="00471F33">
        <w:rPr>
          <w:szCs w:val="24"/>
        </w:rPr>
        <w:t>S OF INTEREST</w:t>
      </w:r>
    </w:p>
    <w:p w14:paraId="1EBB71F1" w14:textId="77777777" w:rsidR="0036675E" w:rsidRDefault="005E4879" w:rsidP="005E4879">
      <w:pPr>
        <w:pStyle w:val="Body1"/>
        <w:keepNext/>
        <w:rPr>
          <w:szCs w:val="24"/>
        </w:rPr>
      </w:pPr>
      <w:r w:rsidRPr="00FA2A8F">
        <w:rPr>
          <w:szCs w:val="24"/>
        </w:rPr>
        <w:t xml:space="preserve">Contractor certifies that to the best of its knowledge, no City officer, employee or authorized representative has any financial interest in the business of Contractor and that no person associated with Contractor has any interest, direct or indirect, which could conflict with the faithful performance of this Agreement. Contractor is familiar with the provisions of California Government Code </w:t>
      </w:r>
      <w:r w:rsidR="00471F33">
        <w:rPr>
          <w:szCs w:val="24"/>
        </w:rPr>
        <w:t>s</w:t>
      </w:r>
      <w:r w:rsidRPr="00FA2A8F">
        <w:rPr>
          <w:szCs w:val="24"/>
        </w:rPr>
        <w:t>ection 87100 and following, and certifies that it does not know of any facts which would violate these code provisions. Contractor will advise City if a conflict arises.</w:t>
      </w:r>
    </w:p>
    <w:p w14:paraId="180EECF1" w14:textId="77777777" w:rsidR="005E4879" w:rsidRPr="000A447A" w:rsidRDefault="005E4879" w:rsidP="005E4879">
      <w:pPr>
        <w:pStyle w:val="Heading1"/>
      </w:pPr>
      <w:bookmarkStart w:id="0" w:name="_Hlk12017285"/>
      <w:r w:rsidRPr="000A447A">
        <w:t>FAIR EMPLOYMENT</w:t>
      </w:r>
    </w:p>
    <w:p w14:paraId="0FA48A7B" w14:textId="77777777" w:rsidR="005E4879" w:rsidRPr="0038430F" w:rsidRDefault="005E4879" w:rsidP="000A447A">
      <w:pPr>
        <w:pStyle w:val="Body1"/>
      </w:pPr>
      <w:r w:rsidRPr="00FA2A8F">
        <w:rPr>
          <w:szCs w:val="24"/>
        </w:rPr>
        <w:t xml:space="preserve">Contractor shall not discriminate against any employee or applicant for employment because of race, sex, color, religion, religious creed, national origin, ancestry, age, gender, marital status, physical disability, mental disability, medical condition, genetic information, sexual orientation, gender expression, gender identity, military and veteran status, or ethnic background, in violation of </w:t>
      </w:r>
      <w:r w:rsidR="00452A30">
        <w:rPr>
          <w:szCs w:val="24"/>
        </w:rPr>
        <w:t>federal, state or local</w:t>
      </w:r>
      <w:r w:rsidRPr="00FA2A8F">
        <w:rPr>
          <w:szCs w:val="24"/>
        </w:rPr>
        <w:t xml:space="preserve"> law</w:t>
      </w:r>
      <w:bookmarkEnd w:id="0"/>
      <w:r w:rsidRPr="0038430F">
        <w:rPr>
          <w:szCs w:val="24"/>
        </w:rPr>
        <w:t>.</w:t>
      </w:r>
    </w:p>
    <w:p w14:paraId="36615B9D" w14:textId="77777777" w:rsidR="005E4879" w:rsidRPr="00FA2A8F" w:rsidRDefault="006C6B7C" w:rsidP="005E4879">
      <w:pPr>
        <w:pStyle w:val="Heading1"/>
        <w:rPr>
          <w:szCs w:val="24"/>
        </w:rPr>
      </w:pPr>
      <w:r>
        <w:rPr>
          <w:szCs w:val="24"/>
        </w:rPr>
        <w:t xml:space="preserve">NO </w:t>
      </w:r>
      <w:r w:rsidR="005E4879" w:rsidRPr="00FA2A8F">
        <w:rPr>
          <w:szCs w:val="24"/>
        </w:rPr>
        <w:t>USE OF CITY NAME OR EMBLEM</w:t>
      </w:r>
    </w:p>
    <w:p w14:paraId="50046216" w14:textId="77777777" w:rsidR="005E4879" w:rsidRPr="00FA2A8F" w:rsidRDefault="005E4879" w:rsidP="005E4879">
      <w:pPr>
        <w:pStyle w:val="Body1"/>
        <w:rPr>
          <w:szCs w:val="24"/>
        </w:rPr>
      </w:pPr>
      <w:r w:rsidRPr="00FA2A8F">
        <w:rPr>
          <w:szCs w:val="24"/>
        </w:rPr>
        <w:t>Contractor shall not use City’s name, insignia, or emblem, or distribute any information related to services under this Agreement in any magazine, trade paper, newspaper or other medium without e</w:t>
      </w:r>
      <w:r>
        <w:rPr>
          <w:szCs w:val="24"/>
        </w:rPr>
        <w:t>xpress written consent of City</w:t>
      </w:r>
      <w:r w:rsidR="00581A37">
        <w:rPr>
          <w:szCs w:val="24"/>
        </w:rPr>
        <w:t>.</w:t>
      </w:r>
    </w:p>
    <w:p w14:paraId="5333CDD8" w14:textId="77777777" w:rsidR="00755C11" w:rsidRPr="000A447A" w:rsidRDefault="00F82C8C" w:rsidP="00755C11">
      <w:pPr>
        <w:pStyle w:val="Heading1"/>
        <w:rPr>
          <w:szCs w:val="24"/>
        </w:rPr>
      </w:pPr>
      <w:r>
        <w:rPr>
          <w:szCs w:val="24"/>
        </w:rPr>
        <w:t>Governing Law</w:t>
      </w:r>
      <w:r w:rsidR="000D4274">
        <w:rPr>
          <w:szCs w:val="24"/>
        </w:rPr>
        <w:t xml:space="preserve"> AND VENUE</w:t>
      </w:r>
    </w:p>
    <w:p w14:paraId="056CA7DF" w14:textId="77777777" w:rsidR="00755C11" w:rsidRPr="000A447A" w:rsidRDefault="00755C11" w:rsidP="00755C11">
      <w:pPr>
        <w:pStyle w:val="Body1"/>
        <w:rPr>
          <w:szCs w:val="24"/>
        </w:rPr>
      </w:pPr>
      <w:r w:rsidRPr="000A447A">
        <w:rPr>
          <w:szCs w:val="24"/>
        </w:rPr>
        <w:t>This Agreement shall be governed and construed in accordance with the statutes and laws of the State of California. The venue of any suit filed by either Party shall be vested in the state courts of the County of Santa Clara, or if appropriate, in the United States District Court, Northern District of California, San Jose, California.</w:t>
      </w:r>
    </w:p>
    <w:p w14:paraId="3470C5AB" w14:textId="77777777" w:rsidR="00452A30" w:rsidRPr="007E572F" w:rsidRDefault="00452A30" w:rsidP="00452A30">
      <w:pPr>
        <w:pStyle w:val="Heading1"/>
        <w:numPr>
          <w:ilvl w:val="0"/>
          <w:numId w:val="1"/>
        </w:numPr>
      </w:pPr>
      <w:r w:rsidRPr="007E572F">
        <w:lastRenderedPageBreak/>
        <w:t>SEVERABILITY CLAUSE</w:t>
      </w:r>
    </w:p>
    <w:p w14:paraId="655BF8AD" w14:textId="77777777" w:rsidR="00452A30" w:rsidRPr="007E572F" w:rsidRDefault="00452A30" w:rsidP="00452A30">
      <w:pPr>
        <w:pStyle w:val="Body1"/>
      </w:pPr>
      <w:r w:rsidRPr="007E572F">
        <w:t>In case any one or more of the provisions in this Agreement shall, for any reason, be held invalid, illegal or unenforceable in any respect, it shall not affect the validity of the other provisions, which shall remain in full force and effect.</w:t>
      </w:r>
    </w:p>
    <w:p w14:paraId="145FF099" w14:textId="77777777" w:rsidR="004B35C1" w:rsidRDefault="004B35C1" w:rsidP="0038430F">
      <w:pPr>
        <w:pStyle w:val="Heading1"/>
      </w:pPr>
      <w:r w:rsidRPr="000A447A">
        <w:t>Amendments</w:t>
      </w:r>
    </w:p>
    <w:p w14:paraId="3F9DD8B3" w14:textId="77777777" w:rsidR="004B35C1" w:rsidRDefault="004B35C1" w:rsidP="0038430F">
      <w:pPr>
        <w:pStyle w:val="BodyText"/>
        <w:ind w:left="720"/>
        <w:rPr>
          <w:szCs w:val="24"/>
        </w:rPr>
      </w:pPr>
      <w:r w:rsidRPr="000A447A">
        <w:rPr>
          <w:szCs w:val="24"/>
        </w:rPr>
        <w:t xml:space="preserve">This Agreement may only be modified by a written amendment duly </w:t>
      </w:r>
      <w:r w:rsidR="003E21A7">
        <w:rPr>
          <w:szCs w:val="24"/>
        </w:rPr>
        <w:t xml:space="preserve">authorized and </w:t>
      </w:r>
      <w:r w:rsidRPr="000A447A">
        <w:rPr>
          <w:szCs w:val="24"/>
        </w:rPr>
        <w:t xml:space="preserve">executed by the </w:t>
      </w:r>
      <w:r w:rsidR="00581A37">
        <w:rPr>
          <w:szCs w:val="24"/>
        </w:rPr>
        <w:t>P</w:t>
      </w:r>
      <w:r w:rsidRPr="000A447A">
        <w:rPr>
          <w:szCs w:val="24"/>
        </w:rPr>
        <w:t>arties to this Agreement.</w:t>
      </w:r>
    </w:p>
    <w:p w14:paraId="258F30EF" w14:textId="77777777" w:rsidR="004B35C1" w:rsidRPr="000A447A" w:rsidRDefault="004B35C1" w:rsidP="003D4E06">
      <w:pPr>
        <w:pStyle w:val="Heading1"/>
      </w:pPr>
      <w:r w:rsidRPr="000A447A">
        <w:t>Counterparts</w:t>
      </w:r>
    </w:p>
    <w:p w14:paraId="0154F581" w14:textId="77777777" w:rsidR="00CB06E4" w:rsidRPr="000A447A" w:rsidRDefault="00CB06E4" w:rsidP="003D4E06">
      <w:pPr>
        <w:pStyle w:val="BodyText"/>
        <w:keepNext/>
        <w:ind w:left="720"/>
        <w:rPr>
          <w:szCs w:val="24"/>
        </w:rPr>
      </w:pPr>
      <w:r w:rsidRPr="000A447A">
        <w:rPr>
          <w:szCs w:val="24"/>
        </w:rPr>
        <w:t>This Agreement may be executed in counterparts, each of which shall be deemed to be an original, but both of which shall constitute one and the same instrument</w:t>
      </w:r>
      <w:r w:rsidR="00635E4E">
        <w:rPr>
          <w:szCs w:val="24"/>
        </w:rPr>
        <w:t>.</w:t>
      </w:r>
    </w:p>
    <w:p w14:paraId="335AFD94" w14:textId="77777777" w:rsidR="0048690D" w:rsidRPr="000A447A" w:rsidRDefault="0048690D" w:rsidP="003D4E06">
      <w:pPr>
        <w:keepNext/>
        <w:spacing w:before="240"/>
        <w:rPr>
          <w:szCs w:val="24"/>
        </w:rPr>
      </w:pPr>
      <w:r w:rsidRPr="000A447A">
        <w:rPr>
          <w:szCs w:val="24"/>
        </w:rPr>
        <w:t>The Parties acknowledge and accept the terms and conditions of this Agreement as evidenced by the following signatures of their duly authorized representatives.</w:t>
      </w:r>
    </w:p>
    <w:p w14:paraId="44BED495" w14:textId="77777777" w:rsidR="0048690D" w:rsidRPr="000A447A" w:rsidRDefault="0048690D" w:rsidP="003D4E06">
      <w:pPr>
        <w:keepNext/>
        <w:spacing w:before="240" w:after="60"/>
        <w:jc w:val="center"/>
        <w:outlineLvl w:val="0"/>
        <w:rPr>
          <w:bCs/>
          <w:caps/>
          <w:kern w:val="28"/>
          <w:szCs w:val="24"/>
        </w:rPr>
      </w:pPr>
      <w:r w:rsidRPr="000A447A">
        <w:rPr>
          <w:b/>
          <w:bCs/>
          <w:caps/>
          <w:kern w:val="28"/>
          <w:szCs w:val="24"/>
        </w:rPr>
        <w:t>CITY OF SANTA CLARA, CALIFORNIA</w:t>
      </w:r>
      <w:r w:rsidRPr="000A447A">
        <w:rPr>
          <w:b/>
          <w:bCs/>
          <w:caps/>
          <w:kern w:val="28"/>
          <w:szCs w:val="24"/>
        </w:rPr>
        <w:br/>
      </w:r>
      <w:r w:rsidRPr="000A447A">
        <w:rPr>
          <w:bCs/>
          <w:kern w:val="28"/>
          <w:szCs w:val="24"/>
        </w:rPr>
        <w:t>a chartered California municipal corporation</w:t>
      </w:r>
    </w:p>
    <w:p w14:paraId="67EE37D9" w14:textId="77777777" w:rsidR="0048690D" w:rsidRPr="00471F33" w:rsidRDefault="0048690D" w:rsidP="00F81C5A">
      <w:pPr>
        <w:keepNext/>
        <w:tabs>
          <w:tab w:val="left" w:pos="5220"/>
        </w:tabs>
        <w:spacing w:before="240"/>
        <w:rPr>
          <w:sz w:val="20"/>
          <w:u w:val="single"/>
        </w:rPr>
      </w:pPr>
    </w:p>
    <w:tbl>
      <w:tblPr>
        <w:tblW w:w="0" w:type="auto"/>
        <w:tblLook w:val="01E0" w:firstRow="1" w:lastRow="1" w:firstColumn="1" w:lastColumn="1" w:noHBand="0" w:noVBand="0"/>
      </w:tblPr>
      <w:tblGrid>
        <w:gridCol w:w="4139"/>
        <w:gridCol w:w="1071"/>
        <w:gridCol w:w="4150"/>
      </w:tblGrid>
      <w:tr w:rsidR="005C6FB1" w:rsidRPr="005C6FB1" w14:paraId="1191C489" w14:textId="77777777" w:rsidTr="005C6FB1">
        <w:tc>
          <w:tcPr>
            <w:tcW w:w="4248" w:type="dxa"/>
            <w:shd w:val="clear" w:color="auto" w:fill="auto"/>
          </w:tcPr>
          <w:p w14:paraId="38E16E94" w14:textId="77777777" w:rsidR="005C6FB1" w:rsidRPr="005C6FB1" w:rsidRDefault="005C6FB1" w:rsidP="0048690D">
            <w:pPr>
              <w:keepNext/>
              <w:rPr>
                <w:sz w:val="20"/>
              </w:rPr>
            </w:pPr>
            <w:r w:rsidRPr="005C6FB1">
              <w:rPr>
                <w:sz w:val="20"/>
              </w:rPr>
              <w:t>Approved as to Form:</w:t>
            </w:r>
          </w:p>
        </w:tc>
        <w:tc>
          <w:tcPr>
            <w:tcW w:w="1080" w:type="dxa"/>
            <w:shd w:val="clear" w:color="auto" w:fill="auto"/>
          </w:tcPr>
          <w:p w14:paraId="3B5BE913" w14:textId="77777777" w:rsidR="005C6FB1" w:rsidRPr="005C6FB1" w:rsidRDefault="005C6FB1" w:rsidP="005C6FB1">
            <w:pPr>
              <w:keepNext/>
              <w:jc w:val="right"/>
              <w:rPr>
                <w:sz w:val="20"/>
              </w:rPr>
            </w:pPr>
            <w:r>
              <w:rPr>
                <w:sz w:val="20"/>
              </w:rPr>
              <w:t>Dated:</w:t>
            </w:r>
          </w:p>
        </w:tc>
        <w:tc>
          <w:tcPr>
            <w:tcW w:w="4248" w:type="dxa"/>
            <w:tcBorders>
              <w:bottom w:val="single" w:sz="4" w:space="0" w:color="auto"/>
            </w:tcBorders>
            <w:shd w:val="clear" w:color="auto" w:fill="auto"/>
          </w:tcPr>
          <w:p w14:paraId="5009586A" w14:textId="77777777" w:rsidR="005C6FB1" w:rsidRPr="005C6FB1" w:rsidRDefault="005C6FB1" w:rsidP="0048690D">
            <w:pPr>
              <w:keepNext/>
              <w:rPr>
                <w:sz w:val="20"/>
              </w:rPr>
            </w:pPr>
          </w:p>
        </w:tc>
      </w:tr>
      <w:tr w:rsidR="0048690D" w:rsidRPr="007F4AE5" w14:paraId="3D55164D" w14:textId="77777777" w:rsidTr="005C6FB1">
        <w:tc>
          <w:tcPr>
            <w:tcW w:w="4248" w:type="dxa"/>
            <w:tcBorders>
              <w:bottom w:val="single" w:sz="4" w:space="0" w:color="auto"/>
            </w:tcBorders>
            <w:shd w:val="clear" w:color="auto" w:fill="auto"/>
          </w:tcPr>
          <w:p w14:paraId="202D7012" w14:textId="77777777" w:rsidR="0048690D" w:rsidRPr="000A447A" w:rsidRDefault="0048690D" w:rsidP="0048690D">
            <w:pPr>
              <w:keepNext/>
              <w:rPr>
                <w:szCs w:val="24"/>
              </w:rPr>
            </w:pPr>
          </w:p>
          <w:p w14:paraId="0A313424" w14:textId="77777777" w:rsidR="0048690D" w:rsidRPr="000A447A" w:rsidRDefault="0048690D" w:rsidP="0048690D">
            <w:pPr>
              <w:keepNext/>
              <w:rPr>
                <w:szCs w:val="24"/>
              </w:rPr>
            </w:pPr>
          </w:p>
        </w:tc>
        <w:tc>
          <w:tcPr>
            <w:tcW w:w="1080" w:type="dxa"/>
            <w:shd w:val="clear" w:color="auto" w:fill="auto"/>
          </w:tcPr>
          <w:p w14:paraId="1CA9F523" w14:textId="77777777" w:rsidR="0048690D" w:rsidRPr="000A447A" w:rsidRDefault="0048690D" w:rsidP="0048690D">
            <w:pPr>
              <w:keepNext/>
              <w:rPr>
                <w:szCs w:val="24"/>
              </w:rPr>
            </w:pPr>
          </w:p>
        </w:tc>
        <w:tc>
          <w:tcPr>
            <w:tcW w:w="4248" w:type="dxa"/>
            <w:tcBorders>
              <w:top w:val="single" w:sz="4" w:space="0" w:color="auto"/>
            </w:tcBorders>
            <w:shd w:val="clear" w:color="auto" w:fill="auto"/>
          </w:tcPr>
          <w:p w14:paraId="3F2E1210" w14:textId="77777777" w:rsidR="0048690D" w:rsidRPr="000A447A" w:rsidRDefault="0048690D" w:rsidP="0048690D">
            <w:pPr>
              <w:keepNext/>
              <w:rPr>
                <w:szCs w:val="24"/>
              </w:rPr>
            </w:pPr>
          </w:p>
          <w:p w14:paraId="6577BB30" w14:textId="77777777" w:rsidR="0048690D" w:rsidRPr="000A447A" w:rsidRDefault="0048690D" w:rsidP="0048690D">
            <w:pPr>
              <w:keepNext/>
              <w:rPr>
                <w:szCs w:val="24"/>
              </w:rPr>
            </w:pPr>
          </w:p>
        </w:tc>
      </w:tr>
      <w:tr w:rsidR="0048690D" w:rsidRPr="007F4AE5" w14:paraId="76CEA2B0" w14:textId="77777777" w:rsidTr="005C6FB1">
        <w:tc>
          <w:tcPr>
            <w:tcW w:w="4248" w:type="dxa"/>
            <w:tcBorders>
              <w:top w:val="single" w:sz="4" w:space="0" w:color="auto"/>
            </w:tcBorders>
            <w:shd w:val="clear" w:color="auto" w:fill="auto"/>
          </w:tcPr>
          <w:p w14:paraId="07B27AEE" w14:textId="77777777" w:rsidR="00505D38" w:rsidRPr="000A447A" w:rsidRDefault="00505D38" w:rsidP="00505D38">
            <w:pPr>
              <w:keepNext/>
              <w:rPr>
                <w:szCs w:val="24"/>
              </w:rPr>
            </w:pPr>
            <w:r>
              <w:rPr>
                <w:szCs w:val="24"/>
              </w:rPr>
              <w:t>Office of the City Attorney</w:t>
            </w:r>
          </w:p>
          <w:p w14:paraId="6522AFA3" w14:textId="77777777" w:rsidR="00505D38" w:rsidRPr="000A447A" w:rsidRDefault="00505D38" w:rsidP="00505D38">
            <w:pPr>
              <w:keepNext/>
              <w:rPr>
                <w:szCs w:val="24"/>
              </w:rPr>
            </w:pPr>
            <w:r w:rsidRPr="000A447A">
              <w:rPr>
                <w:szCs w:val="24"/>
              </w:rPr>
              <w:t xml:space="preserve">City </w:t>
            </w:r>
            <w:r>
              <w:rPr>
                <w:szCs w:val="24"/>
              </w:rPr>
              <w:t>of Santa Clara</w:t>
            </w:r>
          </w:p>
          <w:p w14:paraId="5A5FC2D2" w14:textId="77777777" w:rsidR="0048690D" w:rsidRPr="000A447A" w:rsidRDefault="0048690D" w:rsidP="0048690D">
            <w:pPr>
              <w:keepNext/>
              <w:rPr>
                <w:szCs w:val="24"/>
              </w:rPr>
            </w:pPr>
          </w:p>
        </w:tc>
        <w:tc>
          <w:tcPr>
            <w:tcW w:w="1080" w:type="dxa"/>
            <w:shd w:val="clear" w:color="auto" w:fill="auto"/>
          </w:tcPr>
          <w:p w14:paraId="26C1D7D2" w14:textId="77777777" w:rsidR="0048690D" w:rsidRPr="000A447A" w:rsidRDefault="0048690D" w:rsidP="0048690D">
            <w:pPr>
              <w:keepNext/>
              <w:rPr>
                <w:szCs w:val="24"/>
              </w:rPr>
            </w:pPr>
          </w:p>
        </w:tc>
        <w:tc>
          <w:tcPr>
            <w:tcW w:w="4248" w:type="dxa"/>
            <w:tcBorders>
              <w:top w:val="single" w:sz="4" w:space="0" w:color="auto"/>
            </w:tcBorders>
            <w:shd w:val="clear" w:color="auto" w:fill="auto"/>
          </w:tcPr>
          <w:p w14:paraId="75814B7B" w14:textId="77777777" w:rsidR="00BC666C" w:rsidRPr="000A447A" w:rsidRDefault="00BC666C" w:rsidP="00BC666C">
            <w:pPr>
              <w:rPr>
                <w:szCs w:val="24"/>
              </w:rPr>
            </w:pPr>
            <w:r w:rsidRPr="000A447A">
              <w:rPr>
                <w:szCs w:val="24"/>
              </w:rPr>
              <w:t>DEANNA J. SANTANA</w:t>
            </w:r>
          </w:p>
          <w:p w14:paraId="7C39B6B9" w14:textId="77777777" w:rsidR="001E37ED" w:rsidRPr="000A447A" w:rsidRDefault="001E37ED" w:rsidP="001E37ED">
            <w:pPr>
              <w:rPr>
                <w:szCs w:val="24"/>
              </w:rPr>
            </w:pPr>
            <w:r w:rsidRPr="000A447A">
              <w:rPr>
                <w:szCs w:val="24"/>
              </w:rPr>
              <w:t>City Manager</w:t>
            </w:r>
          </w:p>
          <w:p w14:paraId="4D23DFF3" w14:textId="77777777" w:rsidR="0048690D" w:rsidRPr="000A447A" w:rsidRDefault="0048690D" w:rsidP="0048690D">
            <w:pPr>
              <w:keepNext/>
              <w:rPr>
                <w:szCs w:val="24"/>
              </w:rPr>
            </w:pPr>
            <w:r w:rsidRPr="000A447A">
              <w:rPr>
                <w:szCs w:val="24"/>
              </w:rPr>
              <w:t>1500 Warburton Avenue</w:t>
            </w:r>
          </w:p>
          <w:p w14:paraId="74535A25" w14:textId="77777777" w:rsidR="0048690D" w:rsidRPr="000A447A" w:rsidRDefault="0048690D" w:rsidP="0048690D">
            <w:pPr>
              <w:keepNext/>
              <w:rPr>
                <w:szCs w:val="24"/>
              </w:rPr>
            </w:pPr>
            <w:r w:rsidRPr="000A447A">
              <w:rPr>
                <w:szCs w:val="24"/>
              </w:rPr>
              <w:t>Santa Clara, CA 95050</w:t>
            </w:r>
          </w:p>
          <w:p w14:paraId="3CB63AB9" w14:textId="77777777" w:rsidR="0048690D" w:rsidRPr="000A447A" w:rsidRDefault="0048690D" w:rsidP="0048690D">
            <w:pPr>
              <w:keepNext/>
              <w:rPr>
                <w:szCs w:val="24"/>
              </w:rPr>
            </w:pPr>
            <w:r w:rsidRPr="000A447A">
              <w:rPr>
                <w:szCs w:val="24"/>
              </w:rPr>
              <w:t>Telephone:</w:t>
            </w:r>
            <w:r w:rsidR="00C10BC3">
              <w:rPr>
                <w:szCs w:val="24"/>
              </w:rPr>
              <w:t xml:space="preserve"> </w:t>
            </w:r>
            <w:r w:rsidRPr="000A447A">
              <w:rPr>
                <w:szCs w:val="24"/>
              </w:rPr>
              <w:t>(408) 615-2210</w:t>
            </w:r>
          </w:p>
          <w:p w14:paraId="35F799A8" w14:textId="77777777" w:rsidR="0048690D" w:rsidRPr="000A447A" w:rsidRDefault="00C10BC3" w:rsidP="0048690D">
            <w:pPr>
              <w:keepNext/>
              <w:rPr>
                <w:szCs w:val="24"/>
              </w:rPr>
            </w:pPr>
            <w:r>
              <w:rPr>
                <w:szCs w:val="24"/>
              </w:rPr>
              <w:t xml:space="preserve">Fax: </w:t>
            </w:r>
            <w:r w:rsidR="0048690D" w:rsidRPr="000A447A">
              <w:rPr>
                <w:szCs w:val="24"/>
              </w:rPr>
              <w:t>(408) 241-6771</w:t>
            </w:r>
          </w:p>
        </w:tc>
      </w:tr>
    </w:tbl>
    <w:p w14:paraId="70441FEA" w14:textId="77777777" w:rsidR="0048690D" w:rsidRPr="00C10BC3" w:rsidRDefault="0048690D" w:rsidP="0048690D">
      <w:pPr>
        <w:keepNext/>
        <w:spacing w:after="60"/>
        <w:jc w:val="center"/>
        <w:outlineLvl w:val="0"/>
        <w:rPr>
          <w:bCs/>
          <w:caps/>
          <w:kern w:val="28"/>
          <w:sz w:val="20"/>
        </w:rPr>
      </w:pPr>
      <w:r w:rsidRPr="00C10BC3">
        <w:rPr>
          <w:bCs/>
          <w:caps/>
          <w:kern w:val="28"/>
          <w:sz w:val="20"/>
        </w:rPr>
        <w:t>“City”</w:t>
      </w:r>
    </w:p>
    <w:p w14:paraId="00893618" w14:textId="197BC34F" w:rsidR="0048690D" w:rsidRPr="000A447A" w:rsidRDefault="0048690D" w:rsidP="0048690D">
      <w:pPr>
        <w:spacing w:after="60"/>
        <w:jc w:val="center"/>
        <w:outlineLvl w:val="0"/>
        <w:rPr>
          <w:bCs/>
          <w:kern w:val="28"/>
          <w:szCs w:val="24"/>
        </w:rPr>
      </w:pPr>
      <w:r w:rsidRPr="000A447A">
        <w:rPr>
          <w:bCs/>
          <w:caps/>
          <w:kern w:val="28"/>
          <w:szCs w:val="24"/>
        </w:rPr>
        <w:br/>
      </w:r>
      <w:r w:rsidR="00505D38">
        <w:rPr>
          <w:b/>
          <w:bCs/>
          <w:caps/>
          <w:kern w:val="28"/>
          <w:szCs w:val="24"/>
        </w:rPr>
        <w:t xml:space="preserve">MIG, </w:t>
      </w:r>
      <w:r w:rsidR="009B46EC">
        <w:rPr>
          <w:b/>
          <w:bCs/>
          <w:caps/>
          <w:kern w:val="28"/>
          <w:szCs w:val="24"/>
        </w:rPr>
        <w:t>INC.</w:t>
      </w:r>
      <w:r w:rsidRPr="0015670C">
        <w:rPr>
          <w:bCs/>
          <w:caps/>
          <w:kern w:val="28"/>
          <w:szCs w:val="24"/>
        </w:rPr>
        <w:br/>
      </w:r>
      <w:r w:rsidR="0038430F" w:rsidRPr="0015670C">
        <w:rPr>
          <w:bCs/>
          <w:kern w:val="28"/>
          <w:szCs w:val="24"/>
        </w:rPr>
        <w:t>a</w:t>
      </w:r>
      <w:r w:rsidR="0015670C" w:rsidRPr="0015670C">
        <w:rPr>
          <w:bCs/>
          <w:kern w:val="28"/>
          <w:szCs w:val="24"/>
        </w:rPr>
        <w:t xml:space="preserve"> California </w:t>
      </w:r>
      <w:r w:rsidRPr="0015670C">
        <w:rPr>
          <w:bCs/>
          <w:kern w:val="28"/>
          <w:szCs w:val="24"/>
        </w:rPr>
        <w:t>corporation</w:t>
      </w:r>
    </w:p>
    <w:p w14:paraId="2AECE15B" w14:textId="77777777" w:rsidR="0048690D" w:rsidRPr="000A447A" w:rsidRDefault="0048690D" w:rsidP="0048690D">
      <w:pPr>
        <w:spacing w:after="60"/>
        <w:ind w:left="2610"/>
        <w:jc w:val="center"/>
        <w:outlineLvl w:val="0"/>
        <w:rPr>
          <w:bCs/>
          <w:caps/>
          <w:kern w:val="28"/>
          <w:szCs w:val="24"/>
        </w:rPr>
      </w:pPr>
    </w:p>
    <w:tbl>
      <w:tblPr>
        <w:tblW w:w="7723" w:type="dxa"/>
        <w:jc w:val="center"/>
        <w:tblLook w:val="01E0" w:firstRow="1" w:lastRow="1" w:firstColumn="1" w:lastColumn="1" w:noHBand="0" w:noVBand="0"/>
      </w:tblPr>
      <w:tblGrid>
        <w:gridCol w:w="2422"/>
        <w:gridCol w:w="5301"/>
      </w:tblGrid>
      <w:tr w:rsidR="0048690D" w:rsidRPr="007F4AE5" w14:paraId="1F8722D7" w14:textId="77777777" w:rsidTr="00C10BC3">
        <w:trPr>
          <w:trHeight w:val="360"/>
          <w:jc w:val="center"/>
        </w:trPr>
        <w:tc>
          <w:tcPr>
            <w:tcW w:w="2422" w:type="dxa"/>
            <w:shd w:val="clear" w:color="auto" w:fill="auto"/>
            <w:vAlign w:val="bottom"/>
          </w:tcPr>
          <w:p w14:paraId="5C8E2119" w14:textId="77777777" w:rsidR="0048690D" w:rsidRPr="000A447A" w:rsidRDefault="0048690D" w:rsidP="0048690D">
            <w:pPr>
              <w:jc w:val="right"/>
              <w:rPr>
                <w:szCs w:val="24"/>
              </w:rPr>
            </w:pPr>
            <w:r w:rsidRPr="000A447A">
              <w:rPr>
                <w:szCs w:val="24"/>
              </w:rPr>
              <w:t>Dated:</w:t>
            </w:r>
          </w:p>
        </w:tc>
        <w:tc>
          <w:tcPr>
            <w:tcW w:w="5301" w:type="dxa"/>
            <w:tcBorders>
              <w:bottom w:val="single" w:sz="4" w:space="0" w:color="auto"/>
            </w:tcBorders>
            <w:shd w:val="clear" w:color="auto" w:fill="auto"/>
            <w:vAlign w:val="bottom"/>
          </w:tcPr>
          <w:p w14:paraId="53989489" w14:textId="77777777" w:rsidR="0048690D" w:rsidRPr="000A447A" w:rsidRDefault="0048690D" w:rsidP="00C52E94">
            <w:pPr>
              <w:rPr>
                <w:szCs w:val="24"/>
              </w:rPr>
            </w:pPr>
          </w:p>
        </w:tc>
      </w:tr>
      <w:tr w:rsidR="0048690D" w:rsidRPr="007F4AE5" w14:paraId="5EBF4025" w14:textId="77777777" w:rsidTr="00C10BC3">
        <w:trPr>
          <w:trHeight w:val="360"/>
          <w:jc w:val="center"/>
        </w:trPr>
        <w:tc>
          <w:tcPr>
            <w:tcW w:w="2422" w:type="dxa"/>
            <w:shd w:val="clear" w:color="auto" w:fill="auto"/>
            <w:vAlign w:val="bottom"/>
          </w:tcPr>
          <w:p w14:paraId="1E504822" w14:textId="77777777" w:rsidR="0048690D" w:rsidRPr="000A447A" w:rsidRDefault="0048690D" w:rsidP="0048690D">
            <w:pPr>
              <w:jc w:val="right"/>
              <w:rPr>
                <w:szCs w:val="24"/>
              </w:rPr>
            </w:pPr>
            <w:r w:rsidRPr="000A447A">
              <w:rPr>
                <w:szCs w:val="24"/>
              </w:rPr>
              <w:t>By</w:t>
            </w:r>
            <w:r w:rsidR="00C10BC3">
              <w:rPr>
                <w:szCs w:val="24"/>
              </w:rPr>
              <w:t xml:space="preserve"> (Signature)</w:t>
            </w:r>
            <w:r w:rsidRPr="000A447A">
              <w:rPr>
                <w:szCs w:val="24"/>
              </w:rPr>
              <w:t>:</w:t>
            </w:r>
          </w:p>
        </w:tc>
        <w:tc>
          <w:tcPr>
            <w:tcW w:w="5301" w:type="dxa"/>
            <w:tcBorders>
              <w:top w:val="single" w:sz="4" w:space="0" w:color="auto"/>
              <w:bottom w:val="single" w:sz="4" w:space="0" w:color="auto"/>
            </w:tcBorders>
            <w:shd w:val="clear" w:color="auto" w:fill="auto"/>
            <w:vAlign w:val="bottom"/>
          </w:tcPr>
          <w:p w14:paraId="08EBF268" w14:textId="77777777" w:rsidR="0048690D" w:rsidRPr="000A447A" w:rsidRDefault="0048690D" w:rsidP="0048690D">
            <w:pPr>
              <w:rPr>
                <w:szCs w:val="24"/>
              </w:rPr>
            </w:pPr>
          </w:p>
        </w:tc>
      </w:tr>
      <w:tr w:rsidR="0048690D" w:rsidRPr="007F4AE5" w14:paraId="1EA0AEC4" w14:textId="77777777" w:rsidTr="00C10BC3">
        <w:trPr>
          <w:jc w:val="center"/>
        </w:trPr>
        <w:tc>
          <w:tcPr>
            <w:tcW w:w="2422" w:type="dxa"/>
            <w:shd w:val="clear" w:color="auto" w:fill="auto"/>
            <w:vAlign w:val="bottom"/>
          </w:tcPr>
          <w:p w14:paraId="6A0CA667" w14:textId="77777777" w:rsidR="0048690D" w:rsidRPr="000A447A" w:rsidRDefault="0048690D" w:rsidP="0048690D">
            <w:pPr>
              <w:jc w:val="right"/>
              <w:rPr>
                <w:szCs w:val="24"/>
              </w:rPr>
            </w:pPr>
            <w:r w:rsidRPr="000A447A">
              <w:rPr>
                <w:szCs w:val="24"/>
              </w:rPr>
              <w:t>Name:</w:t>
            </w:r>
          </w:p>
        </w:tc>
        <w:tc>
          <w:tcPr>
            <w:tcW w:w="5301" w:type="dxa"/>
            <w:tcBorders>
              <w:top w:val="single" w:sz="4" w:space="0" w:color="auto"/>
              <w:bottom w:val="single" w:sz="4" w:space="0" w:color="auto"/>
            </w:tcBorders>
            <w:shd w:val="clear" w:color="auto" w:fill="auto"/>
            <w:vAlign w:val="bottom"/>
          </w:tcPr>
          <w:p w14:paraId="0258AAE4" w14:textId="735A0199" w:rsidR="0048690D" w:rsidRPr="000A447A" w:rsidRDefault="00C06A69" w:rsidP="0048690D">
            <w:pPr>
              <w:rPr>
                <w:szCs w:val="24"/>
              </w:rPr>
            </w:pPr>
            <w:r>
              <w:rPr>
                <w:szCs w:val="24"/>
              </w:rPr>
              <w:t>Daniel Iacofano</w:t>
            </w:r>
          </w:p>
        </w:tc>
      </w:tr>
      <w:tr w:rsidR="0048690D" w:rsidRPr="007F4AE5" w14:paraId="34D23C8E" w14:textId="77777777" w:rsidTr="00C10BC3">
        <w:trPr>
          <w:trHeight w:val="360"/>
          <w:jc w:val="center"/>
        </w:trPr>
        <w:tc>
          <w:tcPr>
            <w:tcW w:w="2422" w:type="dxa"/>
            <w:shd w:val="clear" w:color="auto" w:fill="auto"/>
            <w:vAlign w:val="bottom"/>
          </w:tcPr>
          <w:p w14:paraId="155D690E" w14:textId="77777777" w:rsidR="0048690D" w:rsidRPr="000A447A" w:rsidRDefault="0048690D" w:rsidP="0048690D">
            <w:pPr>
              <w:jc w:val="right"/>
              <w:rPr>
                <w:szCs w:val="24"/>
              </w:rPr>
            </w:pPr>
            <w:r w:rsidRPr="000A447A">
              <w:rPr>
                <w:szCs w:val="24"/>
              </w:rPr>
              <w:t>Title:</w:t>
            </w:r>
          </w:p>
        </w:tc>
        <w:tc>
          <w:tcPr>
            <w:tcW w:w="5301" w:type="dxa"/>
            <w:tcBorders>
              <w:top w:val="single" w:sz="4" w:space="0" w:color="auto"/>
              <w:bottom w:val="single" w:sz="4" w:space="0" w:color="auto"/>
            </w:tcBorders>
            <w:shd w:val="clear" w:color="auto" w:fill="auto"/>
            <w:vAlign w:val="bottom"/>
          </w:tcPr>
          <w:p w14:paraId="3B93EC05" w14:textId="7EC04FAA" w:rsidR="0048690D" w:rsidRPr="000A447A" w:rsidRDefault="00C06A69" w:rsidP="0048690D">
            <w:pPr>
              <w:rPr>
                <w:szCs w:val="24"/>
              </w:rPr>
            </w:pPr>
            <w:r>
              <w:rPr>
                <w:szCs w:val="24"/>
              </w:rPr>
              <w:t>President/CEO</w:t>
            </w:r>
          </w:p>
        </w:tc>
      </w:tr>
      <w:tr w:rsidR="0048690D" w:rsidRPr="007F4AE5" w14:paraId="7D090EB3" w14:textId="77777777" w:rsidTr="00C10BC3">
        <w:trPr>
          <w:trHeight w:val="360"/>
          <w:jc w:val="center"/>
        </w:trPr>
        <w:tc>
          <w:tcPr>
            <w:tcW w:w="2422" w:type="dxa"/>
            <w:shd w:val="clear" w:color="auto" w:fill="auto"/>
            <w:vAlign w:val="bottom"/>
          </w:tcPr>
          <w:p w14:paraId="0069EB08" w14:textId="77777777" w:rsidR="0048690D" w:rsidRPr="000A447A" w:rsidRDefault="007E54DB" w:rsidP="00C52E94">
            <w:pPr>
              <w:jc w:val="right"/>
              <w:rPr>
                <w:szCs w:val="24"/>
              </w:rPr>
            </w:pPr>
            <w:r>
              <w:rPr>
                <w:szCs w:val="24"/>
              </w:rPr>
              <w:t>Principal</w:t>
            </w:r>
            <w:r w:rsidR="00C10BC3">
              <w:rPr>
                <w:szCs w:val="24"/>
              </w:rPr>
              <w:t xml:space="preserve"> </w:t>
            </w:r>
            <w:r>
              <w:rPr>
                <w:szCs w:val="24"/>
              </w:rPr>
              <w:t>Place of Business</w:t>
            </w:r>
            <w:r w:rsidR="00C10BC3">
              <w:rPr>
                <w:szCs w:val="24"/>
              </w:rPr>
              <w:t xml:space="preserve"> Address</w:t>
            </w:r>
            <w:r w:rsidR="0048690D" w:rsidRPr="000A447A">
              <w:rPr>
                <w:szCs w:val="24"/>
              </w:rPr>
              <w:t>:</w:t>
            </w:r>
          </w:p>
        </w:tc>
        <w:tc>
          <w:tcPr>
            <w:tcW w:w="5301" w:type="dxa"/>
            <w:tcBorders>
              <w:bottom w:val="single" w:sz="4" w:space="0" w:color="auto"/>
            </w:tcBorders>
            <w:shd w:val="clear" w:color="auto" w:fill="auto"/>
            <w:vAlign w:val="bottom"/>
          </w:tcPr>
          <w:p w14:paraId="59CF33F4" w14:textId="5829968B" w:rsidR="0048690D" w:rsidRPr="000A447A" w:rsidRDefault="00C06A69" w:rsidP="009B46EC">
            <w:pPr>
              <w:rPr>
                <w:szCs w:val="24"/>
              </w:rPr>
            </w:pPr>
            <w:r>
              <w:rPr>
                <w:szCs w:val="24"/>
              </w:rPr>
              <w:t>800 Hearst Avenue, Berkeley, CA 94710</w:t>
            </w:r>
          </w:p>
        </w:tc>
      </w:tr>
      <w:tr w:rsidR="0048690D" w:rsidRPr="007F4AE5" w14:paraId="16A53A16" w14:textId="77777777" w:rsidTr="00C10BC3">
        <w:trPr>
          <w:trHeight w:val="360"/>
          <w:jc w:val="center"/>
        </w:trPr>
        <w:tc>
          <w:tcPr>
            <w:tcW w:w="2422" w:type="dxa"/>
            <w:shd w:val="clear" w:color="auto" w:fill="auto"/>
            <w:vAlign w:val="bottom"/>
          </w:tcPr>
          <w:p w14:paraId="5F85DAEB" w14:textId="77777777" w:rsidR="0048690D" w:rsidRPr="000A447A" w:rsidRDefault="0048690D" w:rsidP="0048690D">
            <w:pPr>
              <w:jc w:val="right"/>
              <w:rPr>
                <w:szCs w:val="24"/>
              </w:rPr>
            </w:pPr>
            <w:r w:rsidRPr="000A447A">
              <w:rPr>
                <w:szCs w:val="24"/>
              </w:rPr>
              <w:t>Email Address:</w:t>
            </w:r>
          </w:p>
        </w:tc>
        <w:tc>
          <w:tcPr>
            <w:tcW w:w="5301" w:type="dxa"/>
            <w:tcBorders>
              <w:top w:val="single" w:sz="4" w:space="0" w:color="auto"/>
              <w:bottom w:val="single" w:sz="4" w:space="0" w:color="auto"/>
            </w:tcBorders>
            <w:shd w:val="clear" w:color="auto" w:fill="auto"/>
            <w:vAlign w:val="bottom"/>
          </w:tcPr>
          <w:p w14:paraId="2D2C46CF" w14:textId="6D2BA134" w:rsidR="0048690D" w:rsidRPr="000A447A" w:rsidRDefault="00C06A69" w:rsidP="0048690D">
            <w:pPr>
              <w:rPr>
                <w:szCs w:val="24"/>
              </w:rPr>
            </w:pPr>
            <w:r>
              <w:rPr>
                <w:szCs w:val="24"/>
              </w:rPr>
              <w:t>danieli@migcom.com</w:t>
            </w:r>
          </w:p>
        </w:tc>
      </w:tr>
      <w:tr w:rsidR="0048690D" w:rsidRPr="007F4AE5" w14:paraId="206A497F" w14:textId="77777777" w:rsidTr="00C10BC3">
        <w:trPr>
          <w:trHeight w:val="360"/>
          <w:jc w:val="center"/>
        </w:trPr>
        <w:tc>
          <w:tcPr>
            <w:tcW w:w="2422" w:type="dxa"/>
            <w:shd w:val="clear" w:color="auto" w:fill="auto"/>
            <w:vAlign w:val="bottom"/>
          </w:tcPr>
          <w:p w14:paraId="5BB20B06" w14:textId="77777777" w:rsidR="0048690D" w:rsidRPr="000A447A" w:rsidRDefault="0048690D" w:rsidP="0048690D">
            <w:pPr>
              <w:jc w:val="right"/>
              <w:rPr>
                <w:szCs w:val="24"/>
              </w:rPr>
            </w:pPr>
            <w:r w:rsidRPr="000A447A">
              <w:rPr>
                <w:szCs w:val="24"/>
              </w:rPr>
              <w:t>Telephone:</w:t>
            </w:r>
          </w:p>
        </w:tc>
        <w:tc>
          <w:tcPr>
            <w:tcW w:w="5301" w:type="dxa"/>
            <w:tcBorders>
              <w:top w:val="single" w:sz="4" w:space="0" w:color="auto"/>
              <w:bottom w:val="single" w:sz="4" w:space="0" w:color="auto"/>
            </w:tcBorders>
            <w:shd w:val="clear" w:color="auto" w:fill="auto"/>
            <w:vAlign w:val="bottom"/>
          </w:tcPr>
          <w:p w14:paraId="585DC563" w14:textId="381DCBA4" w:rsidR="0048690D" w:rsidRPr="000A447A" w:rsidRDefault="00C06A69" w:rsidP="00C52E94">
            <w:pPr>
              <w:rPr>
                <w:szCs w:val="24"/>
              </w:rPr>
            </w:pPr>
            <w:r>
              <w:rPr>
                <w:szCs w:val="24"/>
              </w:rPr>
              <w:t>510-845-7549</w:t>
            </w:r>
          </w:p>
        </w:tc>
      </w:tr>
      <w:tr w:rsidR="0048690D" w:rsidRPr="007F4AE5" w14:paraId="0B3FC726" w14:textId="77777777" w:rsidTr="00C10BC3">
        <w:trPr>
          <w:trHeight w:val="360"/>
          <w:jc w:val="center"/>
        </w:trPr>
        <w:tc>
          <w:tcPr>
            <w:tcW w:w="2422" w:type="dxa"/>
            <w:shd w:val="clear" w:color="auto" w:fill="auto"/>
            <w:vAlign w:val="bottom"/>
          </w:tcPr>
          <w:p w14:paraId="28926182" w14:textId="77777777" w:rsidR="0048690D" w:rsidRPr="000A447A" w:rsidRDefault="0048690D" w:rsidP="0048690D">
            <w:pPr>
              <w:jc w:val="right"/>
              <w:rPr>
                <w:szCs w:val="24"/>
              </w:rPr>
            </w:pPr>
            <w:r w:rsidRPr="000A447A">
              <w:rPr>
                <w:szCs w:val="24"/>
              </w:rPr>
              <w:lastRenderedPageBreak/>
              <w:t>Fax:</w:t>
            </w:r>
          </w:p>
        </w:tc>
        <w:tc>
          <w:tcPr>
            <w:tcW w:w="5301" w:type="dxa"/>
            <w:tcBorders>
              <w:top w:val="single" w:sz="4" w:space="0" w:color="auto"/>
              <w:bottom w:val="single" w:sz="4" w:space="0" w:color="auto"/>
            </w:tcBorders>
            <w:shd w:val="clear" w:color="auto" w:fill="auto"/>
            <w:vAlign w:val="bottom"/>
          </w:tcPr>
          <w:p w14:paraId="12B37FF0" w14:textId="22930E19" w:rsidR="0048690D" w:rsidRPr="000A447A" w:rsidRDefault="00C06A69" w:rsidP="00C52E94">
            <w:pPr>
              <w:rPr>
                <w:szCs w:val="24"/>
              </w:rPr>
            </w:pPr>
            <w:r>
              <w:rPr>
                <w:szCs w:val="24"/>
              </w:rPr>
              <w:t>510-845-8750</w:t>
            </w:r>
          </w:p>
        </w:tc>
      </w:tr>
    </w:tbl>
    <w:p w14:paraId="28C7AFAF" w14:textId="77777777" w:rsidR="0048690D" w:rsidRDefault="0048690D" w:rsidP="0048690D">
      <w:pPr>
        <w:spacing w:after="60"/>
        <w:jc w:val="center"/>
        <w:outlineLvl w:val="0"/>
        <w:rPr>
          <w:bCs/>
          <w:caps/>
          <w:kern w:val="28"/>
          <w:sz w:val="20"/>
        </w:rPr>
      </w:pPr>
      <w:r w:rsidRPr="00C10BC3">
        <w:rPr>
          <w:bCs/>
          <w:caps/>
          <w:kern w:val="28"/>
          <w:sz w:val="20"/>
        </w:rPr>
        <w:t>“CONTRACTOR”</w:t>
      </w:r>
    </w:p>
    <w:p w14:paraId="0FAB8CDE" w14:textId="77777777" w:rsidR="008A52B3" w:rsidRDefault="008A52B3" w:rsidP="002E7899">
      <w:pPr>
        <w:pStyle w:val="Bodysmall"/>
        <w:rPr>
          <w:sz w:val="16"/>
          <w:szCs w:val="16"/>
        </w:rPr>
      </w:pPr>
    </w:p>
    <w:p w14:paraId="4347CE48" w14:textId="77777777" w:rsidR="008A52B3" w:rsidRDefault="008A52B3" w:rsidP="002E7899">
      <w:pPr>
        <w:pStyle w:val="Bodysmall"/>
        <w:rPr>
          <w:sz w:val="16"/>
          <w:szCs w:val="16"/>
        </w:rPr>
        <w:sectPr w:rsidR="008A52B3" w:rsidSect="00855B11">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pgNumType w:start="1"/>
          <w:cols w:space="720"/>
          <w:docGrid w:linePitch="360"/>
        </w:sectPr>
      </w:pPr>
    </w:p>
    <w:p w14:paraId="34C16B63" w14:textId="77777777" w:rsidR="00DF0991" w:rsidRPr="00C06F9E" w:rsidRDefault="00DE557D" w:rsidP="00DF0991">
      <w:pPr>
        <w:pStyle w:val="Title"/>
        <w:spacing w:before="0"/>
        <w:rPr>
          <w:szCs w:val="24"/>
        </w:rPr>
      </w:pPr>
      <w:r w:rsidRPr="00C06F9E">
        <w:rPr>
          <w:szCs w:val="24"/>
        </w:rPr>
        <w:lastRenderedPageBreak/>
        <w:t>EXHIBIT A</w:t>
      </w:r>
    </w:p>
    <w:p w14:paraId="7B417686" w14:textId="77777777" w:rsidR="00DE557D" w:rsidRPr="00C06F9E" w:rsidRDefault="00DE557D" w:rsidP="00DF0991">
      <w:pPr>
        <w:pStyle w:val="Title"/>
        <w:spacing w:before="0"/>
        <w:rPr>
          <w:szCs w:val="24"/>
        </w:rPr>
      </w:pPr>
      <w:r w:rsidRPr="00C06F9E">
        <w:rPr>
          <w:szCs w:val="24"/>
        </w:rPr>
        <w:t>SCOPE OF SERVICES</w:t>
      </w:r>
    </w:p>
    <w:p w14:paraId="64F45D59" w14:textId="37FE09B3" w:rsidR="000A5AEC" w:rsidRPr="00C06F9E" w:rsidRDefault="00505D38" w:rsidP="00D2663C">
      <w:pPr>
        <w:pStyle w:val="Par1"/>
      </w:pPr>
      <w:r>
        <w:t>INTRODUCTION</w:t>
      </w:r>
    </w:p>
    <w:p w14:paraId="5A860CFC" w14:textId="703E9119" w:rsidR="00505D38" w:rsidRDefault="00505D38" w:rsidP="00D2663C">
      <w:pPr>
        <w:pStyle w:val="Par11"/>
      </w:pPr>
      <w:r>
        <w:t>Consultant shall provide all necessary services to update the City’s adopted housing element in a manner consistent with current State law, ensuring submittal of a final adopted element to HCD by January 2023.</w:t>
      </w:r>
    </w:p>
    <w:p w14:paraId="63AD0D04" w14:textId="2FBE47FE" w:rsidR="00505D38" w:rsidRDefault="00755C4B" w:rsidP="00D2663C">
      <w:pPr>
        <w:pStyle w:val="Par1"/>
      </w:pPr>
      <w:r>
        <w:t>TASK 1: PROJECT INITIATION, MANAGEMENT, AND COORDINATION</w:t>
      </w:r>
    </w:p>
    <w:p w14:paraId="21FE10FB" w14:textId="77777777" w:rsidR="00755C4B" w:rsidRPr="001C02F7" w:rsidRDefault="00755C4B" w:rsidP="00755C4B">
      <w:pPr>
        <w:pStyle w:val="Par11"/>
        <w:rPr>
          <w:b/>
          <w:bCs/>
        </w:rPr>
      </w:pPr>
      <w:r w:rsidRPr="001C02F7">
        <w:rPr>
          <w:b/>
          <w:bCs/>
        </w:rPr>
        <w:t>Task 1.1: Project Initiation and Project Schedule Development</w:t>
      </w:r>
    </w:p>
    <w:p w14:paraId="2ADE2202" w14:textId="77FDCF28" w:rsidR="00755C4B" w:rsidRPr="001C02F7" w:rsidRDefault="00755C4B" w:rsidP="00755C4B">
      <w:pPr>
        <w:pStyle w:val="Par111"/>
      </w:pPr>
      <w:r w:rsidRPr="001C02F7">
        <w:t>At the outset of the project, Consultant shall meet with City staff to kick off the project, gather data and information, finalize protocols and communications, discuss the public engagement activities, and outline overall expectations and desired outcomes. This will include refining the work program, preparing a detailed revised project schedule, and reviewing the management structure that will ensure the program is completed on time and within budget. The detailed timeline schedule will include milestones leading toward adoption of the Housing Element before the January 2023 deadline.</w:t>
      </w:r>
    </w:p>
    <w:p w14:paraId="4844AC63" w14:textId="5DE995D3" w:rsidR="00755C4B" w:rsidRPr="001C02F7" w:rsidRDefault="00755C4B" w:rsidP="00755C4B">
      <w:pPr>
        <w:pStyle w:val="Par111"/>
      </w:pPr>
      <w:r w:rsidRPr="001C02F7">
        <w:t>As part of the kick-off meeting,</w:t>
      </w:r>
      <w:r w:rsidR="00F16F12" w:rsidRPr="001C02F7">
        <w:t xml:space="preserve"> Consultant </w:t>
      </w:r>
      <w:r w:rsidRPr="001C02F7">
        <w:t xml:space="preserve">will tour </w:t>
      </w:r>
      <w:r w:rsidR="00F16F12" w:rsidRPr="001C02F7">
        <w:t>the City</w:t>
      </w:r>
      <w:r w:rsidRPr="001C02F7">
        <w:t xml:space="preserve"> with City staff. </w:t>
      </w:r>
      <w:r w:rsidR="00F16F12" w:rsidRPr="001C02F7">
        <w:t xml:space="preserve">City will determine if </w:t>
      </w:r>
      <w:r w:rsidRPr="001C02F7">
        <w:t xml:space="preserve">the meeting </w:t>
      </w:r>
      <w:r w:rsidR="00F16F12" w:rsidRPr="001C02F7">
        <w:t xml:space="preserve">will be </w:t>
      </w:r>
      <w:r w:rsidRPr="001C02F7">
        <w:t>conducted online</w:t>
      </w:r>
      <w:r w:rsidR="00F16F12" w:rsidRPr="001C02F7">
        <w:t xml:space="preserve"> or in person.  </w:t>
      </w:r>
    </w:p>
    <w:p w14:paraId="39CC0156" w14:textId="29608E8B" w:rsidR="00F16F12" w:rsidRPr="001C02F7" w:rsidRDefault="00F16F12" w:rsidP="00F16F12">
      <w:pPr>
        <w:pStyle w:val="Par11"/>
        <w:rPr>
          <w:b/>
          <w:bCs/>
        </w:rPr>
      </w:pPr>
      <w:r w:rsidRPr="001C02F7">
        <w:rPr>
          <w:b/>
          <w:bCs/>
        </w:rPr>
        <w:t>Task 1.2: Project Management, Project Team Meetings, and Phone Calls</w:t>
      </w:r>
    </w:p>
    <w:p w14:paraId="78493FC3" w14:textId="43C55555" w:rsidR="00F16F12" w:rsidRPr="001C02F7" w:rsidRDefault="00F16F12" w:rsidP="00F16F12">
      <w:pPr>
        <w:pStyle w:val="Par111"/>
      </w:pPr>
      <w:r w:rsidRPr="001C02F7">
        <w:t xml:space="preserve">The purpose of this subtask is to ensure project management meets the City’s expectations and keeps the program moving forward, including contract administration, invoicing, scheduling, and the timely delivery of products. Consultant </w:t>
      </w:r>
      <w:r w:rsidR="00D748F2" w:rsidRPr="001C02F7">
        <w:t>shall have</w:t>
      </w:r>
      <w:r w:rsidRPr="001C02F7">
        <w:t xml:space="preserve"> a biweekly phone call with the City’s project manager to monitor and review project progress and results, including discussing options for policy implementation and preferred direction and to review draft work products.  </w:t>
      </w:r>
    </w:p>
    <w:p w14:paraId="45F7921F" w14:textId="6C015B2C" w:rsidR="00F16F12" w:rsidRPr="001C02F7" w:rsidRDefault="00F16F12" w:rsidP="00F16F12">
      <w:pPr>
        <w:pStyle w:val="Par11"/>
        <w:rPr>
          <w:b/>
          <w:bCs/>
        </w:rPr>
      </w:pPr>
      <w:r w:rsidRPr="001C02F7">
        <w:rPr>
          <w:b/>
          <w:bCs/>
        </w:rPr>
        <w:t>Deliverables</w:t>
      </w:r>
    </w:p>
    <w:p w14:paraId="5358BD86" w14:textId="77777777" w:rsidR="00F16F12" w:rsidRPr="001C02F7" w:rsidRDefault="00F16F12" w:rsidP="00F16F12">
      <w:pPr>
        <w:pStyle w:val="Par111"/>
      </w:pPr>
      <w:r w:rsidRPr="001C02F7">
        <w:t>Kickoff Meeting Agenda</w:t>
      </w:r>
    </w:p>
    <w:p w14:paraId="0E6B8F81" w14:textId="77777777" w:rsidR="00F16F12" w:rsidRPr="001C02F7" w:rsidRDefault="00F16F12" w:rsidP="00F16F12">
      <w:pPr>
        <w:pStyle w:val="Par111"/>
      </w:pPr>
      <w:r w:rsidRPr="001C02F7">
        <w:t>Refined Work Program and Schedule</w:t>
      </w:r>
    </w:p>
    <w:p w14:paraId="4F6D08D3" w14:textId="77777777" w:rsidR="00F16F12" w:rsidRPr="001C02F7" w:rsidRDefault="00F16F12" w:rsidP="00F16F12">
      <w:pPr>
        <w:pStyle w:val="Par111"/>
      </w:pPr>
      <w:r w:rsidRPr="001C02F7">
        <w:t>Project Management Call Agenda and Summaries</w:t>
      </w:r>
    </w:p>
    <w:p w14:paraId="075F33B4" w14:textId="5F6D4772" w:rsidR="00505D38" w:rsidRPr="001C02F7" w:rsidRDefault="00045A63" w:rsidP="00D2663C">
      <w:pPr>
        <w:pStyle w:val="Par1"/>
      </w:pPr>
      <w:r w:rsidRPr="001C02F7">
        <w:t>TASK 2: COMMUNITY OUTREACH AND ENGAGEMENT</w:t>
      </w:r>
    </w:p>
    <w:p w14:paraId="6A4F3F67" w14:textId="77777777" w:rsidR="00505D38" w:rsidRDefault="00505D38" w:rsidP="00505D38">
      <w:pPr>
        <w:pStyle w:val="Par11"/>
      </w:pPr>
      <w:r>
        <w:lastRenderedPageBreak/>
        <w:t>Develop a program that effectively reaches, educates, and engages the community throughout the Housing Element update. The program must include strategies to ensure broad inclusion, particularly of hard to reach groups and special needs populations, with special attention given to communicating information so it is accessible and easy to understand. Outreach is expected to begin early in the process and continue throughout for feedback on important topics such as draft ideas, site options, the draft Housing Element, and environmental review. Consultant must lead the engagement, create the presentation materials, as well as compile and summarize the input from the community. At a minimum, outreach must consist of:</w:t>
      </w:r>
    </w:p>
    <w:p w14:paraId="7D404967" w14:textId="1FEED587" w:rsidR="00505D38" w:rsidRDefault="00505D38" w:rsidP="00505D38">
      <w:pPr>
        <w:pStyle w:val="Par111"/>
      </w:pPr>
      <w:r>
        <w:t>Initial presentation to City Council and presence at all City Council study sessions or meetings (three total study sessions/meetings anticipated)</w:t>
      </w:r>
    </w:p>
    <w:p w14:paraId="264CDF58" w14:textId="1DA6D231" w:rsidR="00505D38" w:rsidRDefault="00505D38" w:rsidP="00505D38">
      <w:pPr>
        <w:pStyle w:val="Par111"/>
      </w:pPr>
      <w:r>
        <w:t>Two potential Planning Commission study sessions</w:t>
      </w:r>
    </w:p>
    <w:p w14:paraId="6E20EE3C" w14:textId="37C021F6" w:rsidR="00505D38" w:rsidRDefault="00B8559F" w:rsidP="00505D38">
      <w:pPr>
        <w:pStyle w:val="Par111"/>
      </w:pPr>
      <w:r>
        <w:t xml:space="preserve">One </w:t>
      </w:r>
      <w:r w:rsidR="00505D38">
        <w:t xml:space="preserve">community </w:t>
      </w:r>
      <w:r w:rsidR="006928BB">
        <w:t>meeting</w:t>
      </w:r>
    </w:p>
    <w:p w14:paraId="006067A4" w14:textId="64AC48D6" w:rsidR="00505D38" w:rsidRDefault="00505D38" w:rsidP="00505D38">
      <w:pPr>
        <w:pStyle w:val="Par111"/>
      </w:pPr>
      <w:r>
        <w:t>Two stakeholder focus group meetings</w:t>
      </w:r>
    </w:p>
    <w:p w14:paraId="40731A06" w14:textId="3F7767C9" w:rsidR="006928BB" w:rsidRDefault="006928BB" w:rsidP="00505D38">
      <w:pPr>
        <w:pStyle w:val="Par111"/>
      </w:pPr>
      <w:r>
        <w:t>Preparation of materials that the City will post on its website on a page dedicated to the Housing Element</w:t>
      </w:r>
    </w:p>
    <w:p w14:paraId="74699C11" w14:textId="1A46E75A" w:rsidR="00E30F5F" w:rsidRDefault="00E30F5F" w:rsidP="00505D38">
      <w:pPr>
        <w:pStyle w:val="Par111"/>
      </w:pPr>
      <w:r>
        <w:t>One online survey</w:t>
      </w:r>
    </w:p>
    <w:p w14:paraId="606E70AE" w14:textId="43E07DF4" w:rsidR="00505D38" w:rsidRDefault="00505D38" w:rsidP="00505D38">
      <w:pPr>
        <w:pStyle w:val="Par11"/>
      </w:pPr>
      <w:r>
        <w:t>The City is expecting to maximize the use of existing outreach opportunities, including multi-jurisdiction efforts supported by either ABAG or the Santa Clara County Planning Collaborative.</w:t>
      </w:r>
    </w:p>
    <w:p w14:paraId="00CB9500" w14:textId="078469F5" w:rsidR="00505D38" w:rsidRDefault="00505D38" w:rsidP="00D748F2">
      <w:pPr>
        <w:pStyle w:val="Par11"/>
      </w:pPr>
      <w:r>
        <w:t>Assume the Collaborative will provide a jurisdiction</w:t>
      </w:r>
      <w:r w:rsidR="00B8559F">
        <w:t>-</w:t>
      </w:r>
      <w:r>
        <w:t xml:space="preserve">specific newsletter and general housing element documents (e.g. what is a housing element). </w:t>
      </w:r>
    </w:p>
    <w:p w14:paraId="2197DAAA" w14:textId="4640D6A3" w:rsidR="003F2C2C" w:rsidRPr="001C02F7" w:rsidRDefault="00045A63" w:rsidP="00D2663C">
      <w:pPr>
        <w:pStyle w:val="Par1"/>
      </w:pPr>
      <w:r w:rsidRPr="001C02F7">
        <w:t>TASK 3: ADMINISTRATIVE DRAFT AND DRAFT HOUSING ELEMENT</w:t>
      </w:r>
    </w:p>
    <w:p w14:paraId="1A4566E0" w14:textId="77777777" w:rsidR="003F2C2C" w:rsidRPr="001C02F7" w:rsidRDefault="003F2C2C" w:rsidP="006638B2">
      <w:pPr>
        <w:pStyle w:val="Par11"/>
        <w:rPr>
          <w:b/>
          <w:bCs/>
        </w:rPr>
      </w:pPr>
      <w:r w:rsidRPr="001C02F7">
        <w:rPr>
          <w:b/>
          <w:bCs/>
        </w:rPr>
        <w:t>Task 3.1: Housing Element Assessment Memorandum</w:t>
      </w:r>
    </w:p>
    <w:p w14:paraId="73886342" w14:textId="514BC13F" w:rsidR="003F2C2C" w:rsidRPr="001C02F7" w:rsidRDefault="006638B2" w:rsidP="006638B2">
      <w:pPr>
        <w:pStyle w:val="Par111"/>
      </w:pPr>
      <w:r w:rsidRPr="001C02F7">
        <w:t>Consultant shall</w:t>
      </w:r>
      <w:r w:rsidR="003F2C2C" w:rsidRPr="001C02F7">
        <w:t xml:space="preserve"> prepare a Housing Element Assessment memorandum</w:t>
      </w:r>
      <w:r w:rsidR="00330B50" w:rsidRPr="001C02F7">
        <w:t xml:space="preserve"> that </w:t>
      </w:r>
      <w:r w:rsidR="003F2C2C" w:rsidRPr="001C02F7">
        <w:t xml:space="preserve">will outline key specific changes to be incorporated into the 6th Cycle Housing Element update. </w:t>
      </w:r>
      <w:r w:rsidR="00330B50" w:rsidRPr="001C02F7">
        <w:t>T</w:t>
      </w:r>
      <w:r w:rsidR="003F2C2C" w:rsidRPr="001C02F7">
        <w:t xml:space="preserve">he memorandum </w:t>
      </w:r>
      <w:r w:rsidR="00330B50" w:rsidRPr="001C02F7">
        <w:t xml:space="preserve">shall </w:t>
      </w:r>
      <w:r w:rsidR="003F2C2C" w:rsidRPr="001C02F7">
        <w:t>include the following:</w:t>
      </w:r>
    </w:p>
    <w:p w14:paraId="19EB222C" w14:textId="77777777" w:rsidR="003F2C2C" w:rsidRPr="001C02F7" w:rsidRDefault="003F2C2C" w:rsidP="006638B2">
      <w:pPr>
        <w:pStyle w:val="Par1111"/>
      </w:pPr>
      <w:r w:rsidRPr="001C02F7">
        <w:t>A discussion of the effectiveness of the housing program and policies</w:t>
      </w:r>
    </w:p>
    <w:p w14:paraId="6C8AA622" w14:textId="77777777" w:rsidR="003F2C2C" w:rsidRPr="001C02F7" w:rsidRDefault="003F2C2C" w:rsidP="006638B2">
      <w:pPr>
        <w:pStyle w:val="Par1111"/>
      </w:pPr>
      <w:r w:rsidRPr="001C02F7">
        <w:t>A comparison of projected results from the adopted Housing Element to actual accomplishments</w:t>
      </w:r>
    </w:p>
    <w:p w14:paraId="1E145061" w14:textId="77777777" w:rsidR="003F2C2C" w:rsidRPr="001C02F7" w:rsidRDefault="003F2C2C" w:rsidP="006638B2">
      <w:pPr>
        <w:pStyle w:val="Par1111"/>
      </w:pPr>
      <w:r w:rsidRPr="001C02F7">
        <w:lastRenderedPageBreak/>
        <w:t>A summary of how these results are important to the Housing Element update</w:t>
      </w:r>
    </w:p>
    <w:p w14:paraId="0C5C4D9E" w14:textId="77777777" w:rsidR="003F2C2C" w:rsidRPr="001C02F7" w:rsidRDefault="003F2C2C" w:rsidP="006638B2">
      <w:pPr>
        <w:pStyle w:val="Par1111"/>
      </w:pPr>
      <w:r w:rsidRPr="001C02F7">
        <w:t>A preliminary assessment on the number of housing units at different income levels that may need to be accommodated</w:t>
      </w:r>
    </w:p>
    <w:p w14:paraId="4C1A589A" w14:textId="77777777" w:rsidR="003F2C2C" w:rsidRPr="001C02F7" w:rsidRDefault="003F2C2C" w:rsidP="006638B2">
      <w:pPr>
        <w:pStyle w:val="Par1111"/>
      </w:pPr>
      <w:r w:rsidRPr="001C02F7">
        <w:t>An evaluation of existing Housing Element in comparison to current State housing law, which includes an assessment of the effectiveness and appropriateness of the current Housing Element policies and programs and identification of any barriers to implementation</w:t>
      </w:r>
    </w:p>
    <w:p w14:paraId="29C5DA3F" w14:textId="62415C69" w:rsidR="003F2C2C" w:rsidRPr="001C02F7" w:rsidRDefault="003F2C2C" w:rsidP="006638B2">
      <w:pPr>
        <w:pStyle w:val="Par1111"/>
      </w:pPr>
      <w:r w:rsidRPr="001C02F7">
        <w:t xml:space="preserve">Fair housing conditions in </w:t>
      </w:r>
      <w:r w:rsidR="006638B2" w:rsidRPr="001C02F7">
        <w:t xml:space="preserve">the City </w:t>
      </w:r>
      <w:r w:rsidRPr="001C02F7">
        <w:t>to understand how current policies do or do not perpetuate conditions unfavorable to disadvantaged communities and other populations that are the focus of fair housing laws</w:t>
      </w:r>
      <w:r w:rsidR="00750DBB" w:rsidRPr="001C02F7">
        <w:t xml:space="preserve">.  This preliminary analysis will be based on information provided to MIG by the Santa Clara County Planning Collaborative. </w:t>
      </w:r>
    </w:p>
    <w:p w14:paraId="4476A987" w14:textId="3856D7A1" w:rsidR="003F2C2C" w:rsidRPr="001C02F7" w:rsidRDefault="003F2C2C" w:rsidP="00D748F2">
      <w:pPr>
        <w:pStyle w:val="Par111"/>
        <w:numPr>
          <w:ilvl w:val="0"/>
          <w:numId w:val="0"/>
        </w:numPr>
        <w:ind w:left="1080"/>
      </w:pPr>
      <w:r w:rsidRPr="001C02F7">
        <w:t>This memorandum will be the basis for the Housing Element performance chapter required by State law.</w:t>
      </w:r>
      <w:r w:rsidR="00330B50" w:rsidRPr="001C02F7">
        <w:t xml:space="preserve"> </w:t>
      </w:r>
    </w:p>
    <w:p w14:paraId="533737F8" w14:textId="7FA33202" w:rsidR="003F2C2C" w:rsidRPr="001C02F7" w:rsidRDefault="003F2C2C" w:rsidP="00D748F2">
      <w:pPr>
        <w:pStyle w:val="Par11"/>
        <w:rPr>
          <w:b/>
          <w:bCs/>
        </w:rPr>
      </w:pPr>
      <w:r w:rsidRPr="001C02F7">
        <w:rPr>
          <w:b/>
          <w:bCs/>
        </w:rPr>
        <w:t xml:space="preserve"> Task 3.2: Housing Element Outline</w:t>
      </w:r>
    </w:p>
    <w:p w14:paraId="086B0C80" w14:textId="15B11C63" w:rsidR="003F2C2C" w:rsidRPr="001C02F7" w:rsidRDefault="006638B2" w:rsidP="006638B2">
      <w:pPr>
        <w:pStyle w:val="Par111"/>
      </w:pPr>
      <w:r w:rsidRPr="001C02F7">
        <w:t>Consultant shall</w:t>
      </w:r>
      <w:r w:rsidR="00330B50" w:rsidRPr="001C02F7">
        <w:t xml:space="preserve"> </w:t>
      </w:r>
      <w:r w:rsidR="003F2C2C" w:rsidRPr="001C02F7">
        <w:t xml:space="preserve">prepare a detailed outline of the proposed Housing Element. The outline will be the framework to guide preparation of the various components of the Housing Element. </w:t>
      </w:r>
      <w:r w:rsidR="00330B50" w:rsidRPr="001C02F7">
        <w:t>Consultant shall</w:t>
      </w:r>
      <w:r w:rsidR="003F2C2C" w:rsidRPr="001C02F7">
        <w:t xml:space="preserve"> focus the body of the Housing Element on housing strategies and programs, with appendices containing the extensive background data and analysis required by State law.</w:t>
      </w:r>
    </w:p>
    <w:p w14:paraId="472707BC" w14:textId="77777777" w:rsidR="003F2C2C" w:rsidRPr="001C02F7" w:rsidRDefault="003F2C2C" w:rsidP="003F2C2C">
      <w:pPr>
        <w:pStyle w:val="Par11"/>
        <w:rPr>
          <w:b/>
          <w:bCs/>
        </w:rPr>
      </w:pPr>
      <w:r w:rsidRPr="001C02F7">
        <w:rPr>
          <w:b/>
          <w:bCs/>
        </w:rPr>
        <w:t>Task 3.3: Administrative Draft Housing Element</w:t>
      </w:r>
    </w:p>
    <w:p w14:paraId="3F60A2F8" w14:textId="1EFA3D70" w:rsidR="003F2C2C" w:rsidRPr="001C02F7" w:rsidRDefault="006638B2" w:rsidP="00932051">
      <w:pPr>
        <w:pStyle w:val="Par11"/>
        <w:numPr>
          <w:ilvl w:val="0"/>
          <w:numId w:val="0"/>
        </w:numPr>
        <w:ind w:left="1080"/>
      </w:pPr>
      <w:r w:rsidRPr="001C02F7">
        <w:t xml:space="preserve">Consultant shall </w:t>
      </w:r>
      <w:r w:rsidR="003F2C2C" w:rsidRPr="001C02F7">
        <w:t>prepare the following sections per the</w:t>
      </w:r>
      <w:r w:rsidR="00932051" w:rsidRPr="001C02F7">
        <w:t xml:space="preserve"> State</w:t>
      </w:r>
      <w:r w:rsidR="003F2C2C" w:rsidRPr="001C02F7">
        <w:t xml:space="preserve"> law, with the ultimate organization to comport with the outline developed in task 3.2. </w:t>
      </w:r>
      <w:r w:rsidRPr="001C02F7">
        <w:t>Consultant shall</w:t>
      </w:r>
      <w:r w:rsidR="003F2C2C" w:rsidRPr="001C02F7">
        <w:t xml:space="preserve"> prepare a complete administrative draft for City staff review. City staff will compile all of </w:t>
      </w:r>
      <w:r w:rsidR="00932051" w:rsidRPr="001C02F7">
        <w:t xml:space="preserve">its </w:t>
      </w:r>
      <w:r w:rsidR="003F2C2C" w:rsidRPr="001C02F7">
        <w:t>comments into one document indicating revisions using Word’s track-changes tool.</w:t>
      </w:r>
    </w:p>
    <w:p w14:paraId="6160CA55" w14:textId="2A1D32FF" w:rsidR="003F2C2C" w:rsidRPr="001C02F7" w:rsidRDefault="003F2C2C" w:rsidP="006638B2">
      <w:pPr>
        <w:pStyle w:val="Par111"/>
      </w:pPr>
      <w:r w:rsidRPr="001C02F7">
        <w:rPr>
          <w:b/>
          <w:bCs/>
        </w:rPr>
        <w:t xml:space="preserve">Needs Analysis. </w:t>
      </w:r>
      <w:r w:rsidR="00AC07D3" w:rsidRPr="001C02F7">
        <w:t xml:space="preserve">Consultant  </w:t>
      </w:r>
      <w:r w:rsidR="00932051" w:rsidRPr="001C02F7">
        <w:t xml:space="preserve">shall </w:t>
      </w:r>
      <w:r w:rsidRPr="001C02F7">
        <w:t>complete a housing assessment and needs analysis to comply with Government Code Section 65583(a)</w:t>
      </w:r>
      <w:r w:rsidR="00750DBB" w:rsidRPr="001C02F7">
        <w:t xml:space="preserve"> </w:t>
      </w:r>
      <w:r w:rsidRPr="001C02F7">
        <w:t xml:space="preserve">and other applicable State statutes. </w:t>
      </w:r>
      <w:r w:rsidR="006638B2" w:rsidRPr="001C02F7">
        <w:t xml:space="preserve">Consultant shall update </w:t>
      </w:r>
      <w:r w:rsidRPr="001C02F7">
        <w:t>the Housing Needs Assessment with population and housing data based on the latest U.S. Census and three- and five-year estimates from the American Community Survey, and other up-to-date City data available related to existing housing units and recent development projects. The Needs Analysis will include, but not be limited to, the following:</w:t>
      </w:r>
    </w:p>
    <w:p w14:paraId="5FFAFAF6" w14:textId="77777777" w:rsidR="003F2C2C" w:rsidRPr="001C02F7" w:rsidRDefault="003F2C2C" w:rsidP="006638B2">
      <w:pPr>
        <w:pStyle w:val="Par1111"/>
      </w:pPr>
      <w:r w:rsidRPr="001C02F7">
        <w:lastRenderedPageBreak/>
        <w:t>Population, demographic, and employment trends with the accompanying analysis of the existing and projected share of regional housing needs for all income levels</w:t>
      </w:r>
    </w:p>
    <w:p w14:paraId="3A7AA408" w14:textId="2BE9D826" w:rsidR="003F2C2C" w:rsidRPr="001C02F7" w:rsidRDefault="003F2C2C" w:rsidP="006638B2">
      <w:pPr>
        <w:pStyle w:val="Par1111"/>
      </w:pPr>
      <w:r w:rsidRPr="001C02F7">
        <w:t>Housing cost, affordability, housing characteristics, housing stock, and market conditions (including overcrowding and overpayment)</w:t>
      </w:r>
    </w:p>
    <w:p w14:paraId="0DF399A1" w14:textId="77777777" w:rsidR="003F2C2C" w:rsidRPr="001C02F7" w:rsidRDefault="003F2C2C" w:rsidP="006638B2">
      <w:pPr>
        <w:pStyle w:val="Par1111"/>
      </w:pPr>
      <w:r w:rsidRPr="001C02F7">
        <w:t>Housing stock characteristics, including at-risk units and vacant and underutilized land</w:t>
      </w:r>
    </w:p>
    <w:p w14:paraId="55597D58" w14:textId="77777777" w:rsidR="003F2C2C" w:rsidRPr="001C02F7" w:rsidRDefault="003F2C2C" w:rsidP="006638B2">
      <w:pPr>
        <w:pStyle w:val="Par1111"/>
      </w:pPr>
      <w:r w:rsidRPr="001C02F7">
        <w:t>Potential for increased residential development under existing zoning requirements and General Plan policies</w:t>
      </w:r>
    </w:p>
    <w:p w14:paraId="652A7A39" w14:textId="77777777" w:rsidR="003F2C2C" w:rsidRPr="001C02F7" w:rsidRDefault="003F2C2C" w:rsidP="006638B2">
      <w:pPr>
        <w:pStyle w:val="Par1111"/>
      </w:pPr>
      <w:r w:rsidRPr="001C02F7">
        <w:t>Housing needs for special population groups such as large families, seniors, homeless, etc.</w:t>
      </w:r>
    </w:p>
    <w:p w14:paraId="299FD412" w14:textId="77777777" w:rsidR="003F2C2C" w:rsidRPr="001C02F7" w:rsidRDefault="003F2C2C" w:rsidP="006638B2">
      <w:pPr>
        <w:pStyle w:val="Par1111"/>
      </w:pPr>
      <w:r w:rsidRPr="001C02F7">
        <w:t>Number of existing assisted housing units at risk of conversion to market rate housing over the next 10 years</w:t>
      </w:r>
    </w:p>
    <w:p w14:paraId="05C09C4E" w14:textId="751F7690" w:rsidR="003F2C2C" w:rsidRPr="001C02F7" w:rsidRDefault="003F2C2C" w:rsidP="00AC07D3">
      <w:pPr>
        <w:pStyle w:val="Par111"/>
      </w:pPr>
      <w:r w:rsidRPr="001C02F7">
        <w:rPr>
          <w:b/>
          <w:bCs/>
        </w:rPr>
        <w:t xml:space="preserve">Housing Resources and Opportunities. </w:t>
      </w:r>
      <w:r w:rsidR="00AC07D3" w:rsidRPr="001C02F7">
        <w:t>Consultant</w:t>
      </w:r>
      <w:r w:rsidR="00AC07D3" w:rsidRPr="001C02F7">
        <w:rPr>
          <w:b/>
          <w:bCs/>
        </w:rPr>
        <w:t xml:space="preserve"> </w:t>
      </w:r>
      <w:r w:rsidR="00D61732" w:rsidRPr="001C02F7">
        <w:t xml:space="preserve">shall </w:t>
      </w:r>
      <w:r w:rsidRPr="001C02F7">
        <w:t xml:space="preserve">focus on site suitability for housing to address the RHNA. As the supply of vacant land in </w:t>
      </w:r>
      <w:r w:rsidR="00D61732" w:rsidRPr="001C02F7">
        <w:t>the City</w:t>
      </w:r>
      <w:r w:rsidRPr="001C02F7">
        <w:t xml:space="preserve"> is limited, future development will involve the redevelopment or reuse of properties zoned for multiple-family use, infill development on vacant parcels, and an emphasis on accessory dwelling units.</w:t>
      </w:r>
    </w:p>
    <w:p w14:paraId="49390240" w14:textId="77256740" w:rsidR="003F2C2C" w:rsidRPr="001C02F7" w:rsidRDefault="003F2C2C" w:rsidP="00AC07D3">
      <w:pPr>
        <w:pStyle w:val="Par1111"/>
      </w:pPr>
      <w:r w:rsidRPr="001C02F7">
        <w:t>City staff has initiated work on the sites inventory and</w:t>
      </w:r>
      <w:r w:rsidR="00D03A50" w:rsidRPr="001C02F7">
        <w:t xml:space="preserve"> determined that</w:t>
      </w:r>
      <w:r w:rsidRPr="001C02F7">
        <w:t xml:space="preserve"> the RHNA can be achieved within the context of existing land use policy and zoning, particularly with the increased densities to be allowed by pending specific plans.</w:t>
      </w:r>
      <w:r w:rsidR="00D03A50" w:rsidRPr="001C02F7">
        <w:t xml:space="preserve"> </w:t>
      </w:r>
      <w:r w:rsidR="00AC07D3" w:rsidRPr="001C02F7">
        <w:t>Consultant shall</w:t>
      </w:r>
      <w:r w:rsidRPr="001C02F7">
        <w:t xml:space="preserve"> examine </w:t>
      </w:r>
      <w:r w:rsidR="00D61732" w:rsidRPr="001C02F7">
        <w:t xml:space="preserve">if </w:t>
      </w:r>
      <w:r w:rsidRPr="001C02F7">
        <w:t>rezoning and/or land use policy changes are required to satisfy the RHNA.</w:t>
      </w:r>
    </w:p>
    <w:p w14:paraId="0F8EA1BA" w14:textId="548DEF7D" w:rsidR="003F2C2C" w:rsidRPr="001C02F7" w:rsidRDefault="000E117C" w:rsidP="00D748F2">
      <w:pPr>
        <w:pStyle w:val="Par1111"/>
      </w:pPr>
      <w:r w:rsidRPr="001C02F7">
        <w:t>Consultant shall</w:t>
      </w:r>
      <w:r w:rsidR="003F2C2C" w:rsidRPr="001C02F7">
        <w:t xml:space="preserve"> reflect all updated State laws, such as AB 1397, which makes numerous changes to how a jurisdiction establishes its housing element sites inventory.</w:t>
      </w:r>
      <w:r w:rsidR="00B8559F" w:rsidRPr="001C02F7">
        <w:t xml:space="preserve"> </w:t>
      </w:r>
      <w:r w:rsidR="00D61732" w:rsidRPr="001C02F7">
        <w:t xml:space="preserve">Consultant shall </w:t>
      </w:r>
      <w:r w:rsidR="003F2C2C" w:rsidRPr="001C02F7">
        <w:t xml:space="preserve">provide guidelines for the identification of sites and </w:t>
      </w:r>
      <w:r w:rsidR="00D61732" w:rsidRPr="001C02F7">
        <w:t xml:space="preserve">shall </w:t>
      </w:r>
      <w:r w:rsidR="003F2C2C" w:rsidRPr="001C02F7">
        <w:t xml:space="preserve">prepare the Sites Inventory GIS map and parcel-specific listing (table) of individual sites. </w:t>
      </w:r>
      <w:r w:rsidR="00D61732" w:rsidRPr="001C02F7">
        <w:t xml:space="preserve">Consultant shall </w:t>
      </w:r>
      <w:r w:rsidR="003F2C2C" w:rsidRPr="001C02F7">
        <w:t xml:space="preserve">then provide the required justifications that these sites can facilitate the development of housing given existing site, market, and development conditions. As needed, </w:t>
      </w:r>
      <w:r w:rsidR="00D61732" w:rsidRPr="001C02F7">
        <w:t>Consultant shall</w:t>
      </w:r>
      <w:r w:rsidR="003F2C2C" w:rsidRPr="001C02F7">
        <w:t xml:space="preserve"> coordinate with City staff to contact property owners and real estate representatives regarding their intentions for particular properties.</w:t>
      </w:r>
    </w:p>
    <w:p w14:paraId="20A2B79B" w14:textId="3CF84552" w:rsidR="003F2C2C" w:rsidRPr="001C02F7" w:rsidRDefault="003F2C2C" w:rsidP="00AC07D3">
      <w:pPr>
        <w:pStyle w:val="Par111"/>
      </w:pPr>
      <w:r w:rsidRPr="001C02F7">
        <w:rPr>
          <w:b/>
          <w:bCs/>
        </w:rPr>
        <w:lastRenderedPageBreak/>
        <w:t>Housing Constraints.</w:t>
      </w:r>
      <w:r w:rsidRPr="001C02F7">
        <w:t xml:space="preserve"> </w:t>
      </w:r>
      <w:r w:rsidR="000E117C" w:rsidRPr="001C02F7">
        <w:t>Consultant</w:t>
      </w:r>
      <w:r w:rsidR="00932051" w:rsidRPr="001C02F7">
        <w:t xml:space="preserve"> shall </w:t>
      </w:r>
      <w:r w:rsidRPr="001C02F7">
        <w:t xml:space="preserve">identify potential and actual governmental and nongovernmental (e.g. physical or financial) constraints to housing production, including land use controls such as code requirements, permitting fees, and permitting processes; physical/environmental constraints; infrastructure; financial; and market constraints. </w:t>
      </w:r>
      <w:r w:rsidR="000E117C" w:rsidRPr="001C02F7">
        <w:t xml:space="preserve">Consultant </w:t>
      </w:r>
      <w:r w:rsidR="00932051" w:rsidRPr="001C02F7">
        <w:t xml:space="preserve">shall reflect </w:t>
      </w:r>
      <w:r w:rsidR="00E615D5" w:rsidRPr="001C02F7">
        <w:t>n</w:t>
      </w:r>
      <w:r w:rsidRPr="001C02F7">
        <w:t>ew laws concerning changes to the housing constraints analysis</w:t>
      </w:r>
      <w:r w:rsidR="000E117C" w:rsidRPr="001C02F7">
        <w:t>,</w:t>
      </w:r>
      <w:r w:rsidRPr="001C02F7">
        <w:t xml:space="preserve"> such as AB 879.</w:t>
      </w:r>
      <w:r w:rsidR="00E615D5" w:rsidRPr="001C02F7">
        <w:t xml:space="preserve"> </w:t>
      </w:r>
      <w:r w:rsidR="000E117C" w:rsidRPr="001C02F7">
        <w:t xml:space="preserve">Consultant </w:t>
      </w:r>
      <w:r w:rsidR="00E615D5" w:rsidRPr="001C02F7">
        <w:t>shall reflect all updated State laws, such as AB 1397, which makes numerous changes to how a jurisdiction establishes its housing element sites inventory.</w:t>
      </w:r>
    </w:p>
    <w:p w14:paraId="1947126F" w14:textId="77777777" w:rsidR="00ED0E2A" w:rsidRPr="001C02F7" w:rsidRDefault="003F2C2C" w:rsidP="00D61732">
      <w:pPr>
        <w:pStyle w:val="Par111"/>
      </w:pPr>
      <w:r w:rsidRPr="001C02F7">
        <w:rPr>
          <w:b/>
          <w:bCs/>
        </w:rPr>
        <w:t xml:space="preserve">Housing Goals, Policies, and Quantified Objectives. </w:t>
      </w:r>
    </w:p>
    <w:p w14:paraId="15E6BCD5" w14:textId="4FEF2CF6" w:rsidR="003F2C2C" w:rsidRPr="001C02F7" w:rsidRDefault="00D61732" w:rsidP="000E117C">
      <w:pPr>
        <w:pStyle w:val="Par1111"/>
      </w:pPr>
      <w:r w:rsidRPr="001C02F7">
        <w:t>Consultant shall prepare</w:t>
      </w:r>
      <w:r w:rsidR="003F2C2C" w:rsidRPr="001C02F7">
        <w:t xml:space="preserve"> a Housing Plan (eight–year implementation plan) with goals, policies, and programs relative to the maintenance, preservation, improvement, and development of housing to cover this new planning period. </w:t>
      </w:r>
      <w:r w:rsidRPr="001C02F7">
        <w:t xml:space="preserve">Consultant shall </w:t>
      </w:r>
      <w:r w:rsidR="003F2C2C" w:rsidRPr="001C02F7">
        <w:t>also prepare a Review of Past Performance analysis that builds on the analysis of the previous Housing Element’s policy programs.</w:t>
      </w:r>
    </w:p>
    <w:p w14:paraId="6B3F4909" w14:textId="7CB8055D" w:rsidR="003F2C2C" w:rsidRPr="001C02F7" w:rsidRDefault="00ED0E2A" w:rsidP="00D61732">
      <w:pPr>
        <w:pStyle w:val="Par1111"/>
      </w:pPr>
      <w:r w:rsidRPr="001C02F7">
        <w:t>Contractor shall establish q</w:t>
      </w:r>
      <w:r w:rsidR="003F2C2C" w:rsidRPr="001C02F7">
        <w:t xml:space="preserve">uantified objectives to address housing needs for all income groups, including extremely low-income households. </w:t>
      </w:r>
      <w:r w:rsidR="00D61732" w:rsidRPr="001C02F7">
        <w:t>Consultant shall prepare</w:t>
      </w:r>
      <w:r w:rsidR="003F2C2C" w:rsidRPr="001C02F7">
        <w:t xml:space="preserve"> a Housing Element that responds to State law requirements that ensure housing opportunities are available to all persons in the City; preserve and improve the existing stock of affordable housing; facilitate development of adequate housing to meet the needs of low- and moderate-income households, meeting regional share of goals; and mitigate any governmental constraints to housing production, improvement, and/or maintenance.</w:t>
      </w:r>
    </w:p>
    <w:p w14:paraId="4A801C5C" w14:textId="77777777" w:rsidR="00ED0E2A" w:rsidRPr="001C02F7" w:rsidRDefault="003F2C2C" w:rsidP="00414E6B">
      <w:pPr>
        <w:pStyle w:val="Par111"/>
        <w:rPr>
          <w:b/>
          <w:bCs/>
        </w:rPr>
      </w:pPr>
      <w:r w:rsidRPr="001C02F7">
        <w:rPr>
          <w:b/>
          <w:bCs/>
        </w:rPr>
        <w:t>Affirmatively Furthering Fair Housing (AFFH).</w:t>
      </w:r>
    </w:p>
    <w:p w14:paraId="72A83627" w14:textId="138C259F" w:rsidR="003F2C2C" w:rsidRPr="001C02F7" w:rsidRDefault="00D03A50" w:rsidP="00ED0E2A">
      <w:pPr>
        <w:pStyle w:val="Par1111"/>
      </w:pPr>
      <w:r w:rsidRPr="001C02F7">
        <w:t>Based on detailed information provided by the Santa Clara County Housing Collaborative (Collaborative), c</w:t>
      </w:r>
      <w:r w:rsidR="003745C5" w:rsidRPr="001C02F7">
        <w:t>onsultant shall prepare</w:t>
      </w:r>
      <w:r w:rsidR="003F2C2C" w:rsidRPr="001C02F7">
        <w:t xml:space="preserve"> a summary of fair housing issues in the community, </w:t>
      </w:r>
      <w:r w:rsidR="003745C5" w:rsidRPr="001C02F7">
        <w:t>assess</w:t>
      </w:r>
      <w:r w:rsidR="003F2C2C" w:rsidRPr="001C02F7">
        <w:t xml:space="preserve"> the City’s fair housing enforcement and outreach capacity, </w:t>
      </w:r>
      <w:r w:rsidRPr="001C02F7">
        <w:t>report</w:t>
      </w:r>
      <w:r w:rsidR="003745C5" w:rsidRPr="001C02F7">
        <w:t xml:space="preserve"> </w:t>
      </w:r>
      <w:r w:rsidR="003F2C2C" w:rsidRPr="001C02F7">
        <w:t xml:space="preserve"> segregation patterns and disparities in access to housing opportunities, </w:t>
      </w:r>
      <w:r w:rsidRPr="001C02F7">
        <w:t xml:space="preserve">report </w:t>
      </w:r>
      <w:r w:rsidR="003F2C2C" w:rsidRPr="001C02F7">
        <w:t xml:space="preserve">factors contributing to undesired conditions, and </w:t>
      </w:r>
      <w:r w:rsidR="003745C5" w:rsidRPr="001C02F7">
        <w:t>identify</w:t>
      </w:r>
      <w:r w:rsidR="003F2C2C" w:rsidRPr="001C02F7">
        <w:t xml:space="preserve"> fair housing goals and actions. </w:t>
      </w:r>
      <w:r w:rsidR="003745C5" w:rsidRPr="001C02F7">
        <w:t xml:space="preserve">Consultant shall </w:t>
      </w:r>
      <w:r w:rsidRPr="001C02F7">
        <w:t xml:space="preserve">rely upon maps provided by the Collaborative to </w:t>
      </w:r>
      <w:r w:rsidR="003F2C2C" w:rsidRPr="001C02F7">
        <w:t xml:space="preserve">identify demographic conditions (e.g., locations of minority populations and special needs households) and </w:t>
      </w:r>
      <w:r w:rsidR="006E6EB2" w:rsidRPr="001C02F7">
        <w:t xml:space="preserve">compare </w:t>
      </w:r>
      <w:r w:rsidR="003F2C2C" w:rsidRPr="001C02F7">
        <w:t xml:space="preserve">that to the sites </w:t>
      </w:r>
      <w:r w:rsidR="003F2C2C" w:rsidRPr="001C02F7">
        <w:lastRenderedPageBreak/>
        <w:t>inventory to determine whether housing policies will relieve or perpetuate past discriminatory practices.</w:t>
      </w:r>
    </w:p>
    <w:p w14:paraId="3BD47931" w14:textId="7355AA72" w:rsidR="003F2C2C" w:rsidRPr="001C02F7" w:rsidRDefault="00D03A50" w:rsidP="00414E6B">
      <w:pPr>
        <w:pStyle w:val="Par1111"/>
      </w:pPr>
      <w:r w:rsidRPr="001C02F7">
        <w:t xml:space="preserve">The City has indicated that HCD has approved the AFFH approach undertaken by the Collaborative as consistent with HCD and State law requirements.  </w:t>
      </w:r>
      <w:r w:rsidR="00197F85" w:rsidRPr="001C02F7">
        <w:t xml:space="preserve">Consultant shall </w:t>
      </w:r>
      <w:r w:rsidR="003F2C2C" w:rsidRPr="001C02F7">
        <w:t>use the analysis to inform/refine the sites inventory and the appropriate goals and policies to include in the Housing Plan.</w:t>
      </w:r>
    </w:p>
    <w:p w14:paraId="0E67D913" w14:textId="77777777" w:rsidR="003F2C2C" w:rsidRPr="001C02F7" w:rsidRDefault="003F2C2C" w:rsidP="003F2C2C">
      <w:pPr>
        <w:pStyle w:val="Par11"/>
        <w:rPr>
          <w:b/>
          <w:bCs/>
        </w:rPr>
      </w:pPr>
      <w:r w:rsidRPr="001C02F7">
        <w:rPr>
          <w:b/>
          <w:bCs/>
        </w:rPr>
        <w:t>Task 3.4: Draft Housing Element</w:t>
      </w:r>
    </w:p>
    <w:p w14:paraId="40FF5A8F" w14:textId="58BC275B" w:rsidR="003F2C2C" w:rsidRPr="001C02F7" w:rsidRDefault="006E6EB2" w:rsidP="00414E6B">
      <w:pPr>
        <w:pStyle w:val="Par111"/>
      </w:pPr>
      <w:r w:rsidRPr="001C02F7">
        <w:t>Consultant shall p</w:t>
      </w:r>
      <w:r w:rsidR="00565517" w:rsidRPr="001C02F7">
        <w:t xml:space="preserve">repare and submit an administrative draft Housing Element for </w:t>
      </w:r>
      <w:r w:rsidR="004962BD" w:rsidRPr="001C02F7">
        <w:t xml:space="preserve">City </w:t>
      </w:r>
      <w:r w:rsidR="00565517" w:rsidRPr="001C02F7">
        <w:t xml:space="preserve">staff review. City staff will provide a comprehensive set of desired changes. Once edits are complete, Consultant shall prepare a draft Housing Element </w:t>
      </w:r>
      <w:r w:rsidRPr="001C02F7">
        <w:t>to be</w:t>
      </w:r>
      <w:r w:rsidR="00565517" w:rsidRPr="001C02F7">
        <w:t xml:space="preserve"> made available to the public and present to both the Planning Commission and City Council at public hearings. Based on </w:t>
      </w:r>
      <w:r w:rsidRPr="001C02F7">
        <w:t xml:space="preserve">the </w:t>
      </w:r>
      <w:r w:rsidR="00565517" w:rsidRPr="001C02F7">
        <w:t>Commission and Council</w:t>
      </w:r>
      <w:r w:rsidRPr="001C02F7">
        <w:t>’s</w:t>
      </w:r>
      <w:r w:rsidR="00565517" w:rsidRPr="001C02F7">
        <w:t xml:space="preserve"> input, Consultant shall prepare a HCD review draft and submit to HCD for the mandated review.</w:t>
      </w:r>
      <w:r w:rsidR="003F2C2C" w:rsidRPr="001C02F7">
        <w:t>.</w:t>
      </w:r>
    </w:p>
    <w:p w14:paraId="4293FAFC" w14:textId="453EAA98" w:rsidR="003F2C2C" w:rsidRPr="001C02F7" w:rsidRDefault="006E6EB2" w:rsidP="00565517">
      <w:pPr>
        <w:pStyle w:val="Par111"/>
      </w:pPr>
      <w:r w:rsidRPr="001C02F7">
        <w:t>Consultant shall</w:t>
      </w:r>
      <w:r w:rsidR="003F2C2C" w:rsidRPr="001C02F7">
        <w:t xml:space="preserve"> prepare a notice/flyer announcing the release of the Draft Housing Element for public review and produce and an electronic copy of the Draft Housing Element. The City is responsible for making the Draft Housing Element available to the public on the City’s website.</w:t>
      </w:r>
    </w:p>
    <w:p w14:paraId="0A744750" w14:textId="77777777" w:rsidR="003F2C2C" w:rsidRPr="001C02F7" w:rsidRDefault="003F2C2C" w:rsidP="003F2C2C">
      <w:pPr>
        <w:pStyle w:val="Par11"/>
        <w:rPr>
          <w:b/>
          <w:bCs/>
        </w:rPr>
      </w:pPr>
      <w:r w:rsidRPr="001C02F7">
        <w:rPr>
          <w:b/>
          <w:bCs/>
        </w:rPr>
        <w:t>Task 3.5: HCD Review and Coordination</w:t>
      </w:r>
    </w:p>
    <w:p w14:paraId="08DDA15D" w14:textId="384649F2" w:rsidR="003F2C2C" w:rsidRPr="001C02F7" w:rsidRDefault="006E6EB2" w:rsidP="00D52696">
      <w:pPr>
        <w:pStyle w:val="Par111"/>
      </w:pPr>
      <w:r w:rsidRPr="001C02F7">
        <w:t>Consultant shall</w:t>
      </w:r>
      <w:r w:rsidR="003F2C2C" w:rsidRPr="001C02F7">
        <w:t xml:space="preserve"> keep in contact with HCD staff to facilitate review and anticipate/respond to any specific concerns </w:t>
      </w:r>
      <w:r w:rsidRPr="001C02F7">
        <w:t>or questions</w:t>
      </w:r>
      <w:r w:rsidR="003F2C2C" w:rsidRPr="001C02F7">
        <w:t xml:space="preserve">. </w:t>
      </w:r>
      <w:r w:rsidRPr="001C02F7">
        <w:t>Consultant shall</w:t>
      </w:r>
      <w:r w:rsidR="003F2C2C" w:rsidRPr="001C02F7">
        <w:t xml:space="preserve"> provide HCD with any requested supplemental data or information on proposed programs, policies, and strategies to meet the RHNA and otherwise comply with State law.</w:t>
      </w:r>
      <w:r w:rsidR="002A68AD" w:rsidRPr="001C02F7">
        <w:t xml:space="preserve"> Consultant has allocated </w:t>
      </w:r>
      <w:r w:rsidR="002034CF" w:rsidRPr="001C02F7">
        <w:t>122</w:t>
      </w:r>
      <w:r w:rsidR="002A68AD" w:rsidRPr="001C02F7">
        <w:t xml:space="preserve"> hours</w:t>
      </w:r>
      <w:r w:rsidR="00D52696" w:rsidRPr="001C02F7">
        <w:t xml:space="preserve"> for this subtask which includes submittal of the Housing Element to HCD, conference calls with HCD staff and City staff to discuss comments, preparation of written responses to HCD comments</w:t>
      </w:r>
      <w:r w:rsidR="002034CF" w:rsidRPr="001C02F7">
        <w:t>, and revisions to the Housing Element to reflect HCD comments</w:t>
      </w:r>
      <w:r w:rsidR="00D52696" w:rsidRPr="001C02F7">
        <w:t>.</w:t>
      </w:r>
      <w:r w:rsidR="002034CF" w:rsidRPr="001C02F7">
        <w:t xml:space="preserve"> This allowance provides for at least two rounds of review. </w:t>
      </w:r>
      <w:r w:rsidR="009C420A" w:rsidRPr="001C02F7">
        <w:t xml:space="preserve"> </w:t>
      </w:r>
      <w:r w:rsidR="003F2C2C" w:rsidRPr="001C02F7">
        <w:t xml:space="preserve">If additional </w:t>
      </w:r>
      <w:r w:rsidR="002A68AD" w:rsidRPr="001C02F7">
        <w:t xml:space="preserve">hours are </w:t>
      </w:r>
      <w:r w:rsidR="003F2C2C" w:rsidRPr="001C02F7">
        <w:t xml:space="preserve"> required beyond this allowance,</w:t>
      </w:r>
      <w:r w:rsidR="009C420A" w:rsidRPr="001C02F7">
        <w:t xml:space="preserve"> </w:t>
      </w:r>
      <w:r w:rsidR="002A68AD" w:rsidRPr="001C02F7">
        <w:t>Consultant shall be</w:t>
      </w:r>
      <w:r w:rsidR="00D52696" w:rsidRPr="001C02F7">
        <w:t xml:space="preserve"> compensated on a time and materials basis as set forth in Section _ of Exhibit B. Consultant must receive</w:t>
      </w:r>
      <w:r w:rsidR="002A68AD" w:rsidRPr="001C02F7">
        <w:t xml:space="preserve"> </w:t>
      </w:r>
      <w:r w:rsidR="003F2C2C" w:rsidRPr="001C02F7">
        <w:t xml:space="preserve"> prior authorization from the City.</w:t>
      </w:r>
    </w:p>
    <w:p w14:paraId="3B376180" w14:textId="77777777" w:rsidR="003F2C2C" w:rsidRPr="001C02F7" w:rsidRDefault="003F2C2C" w:rsidP="000E117C">
      <w:pPr>
        <w:pStyle w:val="Par111"/>
        <w:rPr>
          <w:b/>
          <w:bCs/>
        </w:rPr>
      </w:pPr>
      <w:r w:rsidRPr="001C02F7">
        <w:rPr>
          <w:b/>
          <w:bCs/>
        </w:rPr>
        <w:t>Deliverables</w:t>
      </w:r>
    </w:p>
    <w:p w14:paraId="56A4396D" w14:textId="77777777" w:rsidR="003F2C2C" w:rsidRPr="001C02F7" w:rsidRDefault="003F2C2C" w:rsidP="000E117C">
      <w:pPr>
        <w:pStyle w:val="Par1111"/>
      </w:pPr>
      <w:r w:rsidRPr="001C02F7">
        <w:t>Housing Element Assessment Memorandum</w:t>
      </w:r>
    </w:p>
    <w:p w14:paraId="753BE0D6" w14:textId="77777777" w:rsidR="003F2C2C" w:rsidRPr="001C02F7" w:rsidRDefault="003F2C2C" w:rsidP="000E117C">
      <w:pPr>
        <w:pStyle w:val="Par1111"/>
      </w:pPr>
      <w:r w:rsidRPr="001C02F7">
        <w:lastRenderedPageBreak/>
        <w:t>Housing Element Outline – Draft and Final</w:t>
      </w:r>
    </w:p>
    <w:p w14:paraId="152D7492" w14:textId="77777777" w:rsidR="003F2C2C" w:rsidRPr="001C02F7" w:rsidRDefault="003F2C2C" w:rsidP="000E117C">
      <w:pPr>
        <w:pStyle w:val="Par1111"/>
      </w:pPr>
      <w:r w:rsidRPr="001C02F7">
        <w:t>Administrative Draft Housing Element</w:t>
      </w:r>
    </w:p>
    <w:p w14:paraId="0BDDBE36" w14:textId="77777777" w:rsidR="003F2C2C" w:rsidRPr="001C02F7" w:rsidRDefault="003F2C2C" w:rsidP="000E117C">
      <w:pPr>
        <w:pStyle w:val="Par1111"/>
      </w:pPr>
      <w:r w:rsidRPr="001C02F7">
        <w:t>Draft Housing Element</w:t>
      </w:r>
    </w:p>
    <w:p w14:paraId="5C35181F" w14:textId="4D8E5DA9" w:rsidR="003F2C2C" w:rsidRPr="001C02F7" w:rsidRDefault="003F2C2C" w:rsidP="000E117C">
      <w:pPr>
        <w:pStyle w:val="Par1111"/>
      </w:pPr>
      <w:r w:rsidRPr="001C02F7">
        <w:t>HCD Review Draft Housing Element</w:t>
      </w:r>
    </w:p>
    <w:p w14:paraId="35AFC6D9" w14:textId="0DA82526" w:rsidR="00987D31" w:rsidRPr="001C02F7" w:rsidRDefault="00987D31" w:rsidP="00122F2F">
      <w:pPr>
        <w:pStyle w:val="Par1"/>
      </w:pPr>
      <w:r w:rsidRPr="001C02F7">
        <w:t>TASK 4: CEQA (CITY TASK)</w:t>
      </w:r>
    </w:p>
    <w:p w14:paraId="69AC0884" w14:textId="7D155020" w:rsidR="00122F2F" w:rsidRPr="001C02F7" w:rsidRDefault="00122F2F" w:rsidP="00122F2F">
      <w:pPr>
        <w:pStyle w:val="Par1"/>
      </w:pPr>
      <w:r w:rsidRPr="001C02F7">
        <w:t xml:space="preserve">TASK </w:t>
      </w:r>
      <w:r w:rsidR="00987D31" w:rsidRPr="001C02F7">
        <w:t>5</w:t>
      </w:r>
      <w:r w:rsidRPr="001C02F7">
        <w:t>: PUBLIC HEARINGS AND FINAL HOUSING ELEMENT</w:t>
      </w:r>
    </w:p>
    <w:p w14:paraId="38F8C53C" w14:textId="64D6FA5B" w:rsidR="00122F2F" w:rsidRPr="001C02F7" w:rsidRDefault="00122F2F" w:rsidP="00122F2F">
      <w:pPr>
        <w:pStyle w:val="Par11"/>
        <w:rPr>
          <w:b/>
          <w:bCs/>
        </w:rPr>
      </w:pPr>
      <w:r w:rsidRPr="001C02F7">
        <w:rPr>
          <w:b/>
          <w:bCs/>
        </w:rPr>
        <w:t xml:space="preserve">Task 5.1: </w:t>
      </w:r>
      <w:r w:rsidR="00D03A50" w:rsidRPr="001C02F7">
        <w:rPr>
          <w:b/>
          <w:bCs/>
        </w:rPr>
        <w:t xml:space="preserve">Planning Commission </w:t>
      </w:r>
      <w:r w:rsidRPr="001C02F7">
        <w:rPr>
          <w:b/>
          <w:bCs/>
        </w:rPr>
        <w:t>Hearing (One public hearing)</w:t>
      </w:r>
    </w:p>
    <w:p w14:paraId="29EA7462" w14:textId="5032E9F2" w:rsidR="00122F2F" w:rsidRPr="001C02F7" w:rsidRDefault="00122F2F" w:rsidP="00122F2F">
      <w:pPr>
        <w:pStyle w:val="Par111"/>
      </w:pPr>
      <w:r w:rsidRPr="001C02F7">
        <w:t xml:space="preserve">Consultant shall present to the Planning Commission to recommend Housing Element adoption once comments from HCD have been received and addressed.  </w:t>
      </w:r>
    </w:p>
    <w:p w14:paraId="024112ED" w14:textId="29C089A2" w:rsidR="00122F2F" w:rsidRPr="001C02F7" w:rsidRDefault="00122F2F" w:rsidP="00122F2F">
      <w:pPr>
        <w:pStyle w:val="Par111"/>
      </w:pPr>
      <w:r w:rsidRPr="001C02F7">
        <w:t>Consultant shall prepare a PowerPoint presentation for the hearing and present it to the Planning Commission. City staff will prepare all required staff reports and provide hearing notice.</w:t>
      </w:r>
    </w:p>
    <w:p w14:paraId="520DE9FE" w14:textId="5A6CDE7F" w:rsidR="00122F2F" w:rsidRPr="001C02F7" w:rsidRDefault="00122F2F" w:rsidP="00122F2F">
      <w:pPr>
        <w:pStyle w:val="Par11"/>
        <w:rPr>
          <w:b/>
          <w:bCs/>
        </w:rPr>
      </w:pPr>
      <w:r w:rsidRPr="001C02F7">
        <w:rPr>
          <w:b/>
          <w:bCs/>
        </w:rPr>
        <w:t>Task 5.2: City Council Public Hearing (One public hearing)</w:t>
      </w:r>
    </w:p>
    <w:p w14:paraId="23EF15E6" w14:textId="6DF547C7" w:rsidR="00122F2F" w:rsidRPr="001C02F7" w:rsidRDefault="00122F2F" w:rsidP="00122F2F">
      <w:pPr>
        <w:pStyle w:val="Par111"/>
      </w:pPr>
      <w:r w:rsidRPr="001C02F7">
        <w:t xml:space="preserve">Following the conclusion of the Planning Commission hearing, Consultant shall present to the City Council to adopt the Housing Element. </w:t>
      </w:r>
    </w:p>
    <w:p w14:paraId="519C5040" w14:textId="344237DB" w:rsidR="00122F2F" w:rsidRPr="001C02F7" w:rsidRDefault="00122F2F" w:rsidP="00122F2F">
      <w:pPr>
        <w:pStyle w:val="Par111"/>
      </w:pPr>
      <w:r w:rsidRPr="001C02F7">
        <w:t>Consultant shall prepare a PowerPoint presentation for the hearing and present it to the Council. City staff will prepare all required staff reports and provide hearing notice.</w:t>
      </w:r>
    </w:p>
    <w:p w14:paraId="5AC773FB" w14:textId="1079B593" w:rsidR="00122F2F" w:rsidRPr="001C02F7" w:rsidRDefault="00122F2F" w:rsidP="00122F2F">
      <w:pPr>
        <w:pStyle w:val="Par11"/>
        <w:rPr>
          <w:b/>
          <w:bCs/>
        </w:rPr>
      </w:pPr>
      <w:r w:rsidRPr="001C02F7">
        <w:rPr>
          <w:b/>
          <w:bCs/>
        </w:rPr>
        <w:t>Task 5.3: Final Housing Element</w:t>
      </w:r>
    </w:p>
    <w:p w14:paraId="2837822D" w14:textId="319717CD" w:rsidR="00122F2F" w:rsidRPr="001C02F7" w:rsidRDefault="00122F2F" w:rsidP="00122F2F">
      <w:pPr>
        <w:pStyle w:val="Par111"/>
      </w:pPr>
      <w:r w:rsidRPr="001C02F7">
        <w:t>Following Council adoption of the Housing Element, Consultant make any directed revisions. Consultant shall prepare a memorandum to be transmitted to HCD documenting the hearing process and any final changes made per the City Council and in particular, in response to HCD’s comments on the draft element.</w:t>
      </w:r>
    </w:p>
    <w:p w14:paraId="0660A3C5" w14:textId="33DECB70" w:rsidR="00122F2F" w:rsidRPr="001C02F7" w:rsidRDefault="00122F2F" w:rsidP="00122F2F">
      <w:pPr>
        <w:pStyle w:val="Par111"/>
      </w:pPr>
      <w:r w:rsidRPr="001C02F7">
        <w:t xml:space="preserve">Consultant shall prepare the memo and final Housing Element for City staff to submit to HCD for the </w:t>
      </w:r>
      <w:r w:rsidR="004962BD" w:rsidRPr="001C02F7">
        <w:t>6</w:t>
      </w:r>
      <w:r w:rsidRPr="001C02F7">
        <w:t>0-day certification period.</w:t>
      </w:r>
    </w:p>
    <w:p w14:paraId="7B2B7D20" w14:textId="06B19EBA" w:rsidR="00122F2F" w:rsidRPr="001C02F7" w:rsidRDefault="00122F2F" w:rsidP="00122F2F">
      <w:pPr>
        <w:pStyle w:val="Par111"/>
      </w:pPr>
      <w:r w:rsidRPr="001C02F7">
        <w:t>If HCD, during its review, requests further revisions, this work and any associated hearing tasks will be billed as additional services</w:t>
      </w:r>
      <w:r w:rsidR="00061DC2" w:rsidRPr="001C02F7">
        <w:t>.</w:t>
      </w:r>
    </w:p>
    <w:p w14:paraId="3300CCA5" w14:textId="0C58F049" w:rsidR="00122F2F" w:rsidRPr="001C02F7" w:rsidRDefault="00122F2F" w:rsidP="00122F2F">
      <w:pPr>
        <w:pStyle w:val="Par11"/>
        <w:rPr>
          <w:b/>
          <w:bCs/>
        </w:rPr>
      </w:pPr>
      <w:r w:rsidRPr="001C02F7">
        <w:rPr>
          <w:b/>
          <w:bCs/>
        </w:rPr>
        <w:t>Deliverables</w:t>
      </w:r>
    </w:p>
    <w:p w14:paraId="53D292EF" w14:textId="33AEE4E2" w:rsidR="00122F2F" w:rsidRPr="001C02F7" w:rsidRDefault="00122F2F" w:rsidP="00122F2F">
      <w:pPr>
        <w:pStyle w:val="Par111"/>
      </w:pPr>
      <w:r w:rsidRPr="001C02F7">
        <w:t>Planning Commission Presentation (PowerPoint)</w:t>
      </w:r>
    </w:p>
    <w:p w14:paraId="505BAD65" w14:textId="6E01017E" w:rsidR="00122F2F" w:rsidRPr="001C02F7" w:rsidRDefault="00122F2F" w:rsidP="00122F2F">
      <w:pPr>
        <w:pStyle w:val="Par111"/>
      </w:pPr>
      <w:r w:rsidRPr="001C02F7">
        <w:lastRenderedPageBreak/>
        <w:t>City Council Presentation (PowerPoint)</w:t>
      </w:r>
    </w:p>
    <w:p w14:paraId="6817DBF9" w14:textId="35F610E2" w:rsidR="00122F2F" w:rsidRPr="001C02F7" w:rsidRDefault="00122F2F" w:rsidP="00122F2F">
      <w:pPr>
        <w:pStyle w:val="Par111"/>
      </w:pPr>
      <w:r w:rsidRPr="001C02F7">
        <w:t>Final Housing Element</w:t>
      </w:r>
    </w:p>
    <w:p w14:paraId="4B06D4AB" w14:textId="610E48F7" w:rsidR="00122F2F" w:rsidRPr="001C02F7" w:rsidRDefault="00122F2F" w:rsidP="00122F2F">
      <w:pPr>
        <w:pStyle w:val="Par111"/>
      </w:pPr>
      <w:r w:rsidRPr="001C02F7">
        <w:t>HCD Transmittal Memorandum</w:t>
      </w:r>
    </w:p>
    <w:p w14:paraId="403DB31F" w14:textId="5F5650B8" w:rsidR="00505D38" w:rsidRPr="001C02F7" w:rsidRDefault="00505D38" w:rsidP="00505D38">
      <w:pPr>
        <w:sectPr w:rsidR="00505D38" w:rsidRPr="001C02F7" w:rsidSect="0015670C">
          <w:footerReference w:type="default" r:id="rId16"/>
          <w:pgSz w:w="12240" w:h="15840" w:code="1"/>
          <w:pgMar w:top="1440" w:right="1440" w:bottom="1440" w:left="1440" w:header="720" w:footer="720" w:gutter="0"/>
          <w:cols w:space="720"/>
          <w:docGrid w:linePitch="360"/>
        </w:sectPr>
      </w:pPr>
    </w:p>
    <w:p w14:paraId="1A0D76F8" w14:textId="77777777" w:rsidR="004618D0" w:rsidRPr="000A447A" w:rsidRDefault="004618D0" w:rsidP="00DF0991">
      <w:pPr>
        <w:pStyle w:val="Title"/>
        <w:spacing w:before="0"/>
        <w:rPr>
          <w:szCs w:val="24"/>
        </w:rPr>
      </w:pPr>
      <w:r w:rsidRPr="000A447A">
        <w:rPr>
          <w:szCs w:val="24"/>
        </w:rPr>
        <w:lastRenderedPageBreak/>
        <w:t>EXHIBIT B</w:t>
      </w:r>
    </w:p>
    <w:p w14:paraId="1199BF3E" w14:textId="1C3EDE0E" w:rsidR="004618D0" w:rsidRDefault="004618D0" w:rsidP="00DF0991">
      <w:pPr>
        <w:pStyle w:val="Title2"/>
        <w:spacing w:before="0"/>
        <w:rPr>
          <w:szCs w:val="24"/>
          <w:u w:val="none"/>
        </w:rPr>
      </w:pPr>
      <w:r w:rsidRPr="000A447A">
        <w:rPr>
          <w:szCs w:val="24"/>
          <w:u w:val="none"/>
        </w:rPr>
        <w:t>SCHEDULE OF FEES</w:t>
      </w:r>
    </w:p>
    <w:p w14:paraId="32D97A81" w14:textId="77777777" w:rsidR="00C06F9E" w:rsidRPr="000A447A" w:rsidRDefault="00C06F9E" w:rsidP="00DF0991">
      <w:pPr>
        <w:pStyle w:val="Title2"/>
        <w:spacing w:before="0"/>
        <w:rPr>
          <w:szCs w:val="24"/>
          <w:u w:val="none"/>
        </w:rPr>
      </w:pPr>
    </w:p>
    <w:p w14:paraId="48B94A1D" w14:textId="77777777" w:rsidR="00D52696" w:rsidRPr="00F01998" w:rsidRDefault="00D52696" w:rsidP="00D52696">
      <w:pPr>
        <w:pStyle w:val="Par1"/>
        <w:numPr>
          <w:ilvl w:val="0"/>
          <w:numId w:val="40"/>
        </w:numPr>
      </w:pPr>
      <w:r w:rsidRPr="00F01998">
        <w:t>MAXIMUM COMPENSATION</w:t>
      </w:r>
    </w:p>
    <w:p w14:paraId="075D06F7" w14:textId="49A5F3E3" w:rsidR="00D52696" w:rsidRPr="00F01998" w:rsidRDefault="00D52696" w:rsidP="00D52696">
      <w:r w:rsidRPr="00F01998">
        <w:t xml:space="preserve">The maximum compensation the City will pay the </w:t>
      </w:r>
      <w:r>
        <w:t>Consultant</w:t>
      </w:r>
      <w:r w:rsidRPr="00F01998">
        <w:t xml:space="preserve"> for all professional fees, costs and expenses provided under this Agreement shall not exceed</w:t>
      </w:r>
      <w:r w:rsidR="009C330B">
        <w:rPr>
          <w:b/>
          <w:bCs/>
        </w:rPr>
        <w:t xml:space="preserve"> one hundred ninety-nine thousand nine hundred sixty-eight dollars</w:t>
      </w:r>
      <w:r w:rsidRPr="00964368">
        <w:rPr>
          <w:b/>
          <w:bCs/>
        </w:rPr>
        <w:t xml:space="preserve"> ($</w:t>
      </w:r>
      <w:r w:rsidR="009C330B">
        <w:rPr>
          <w:b/>
          <w:bCs/>
        </w:rPr>
        <w:t>199,968</w:t>
      </w:r>
      <w:r w:rsidRPr="00964368">
        <w:rPr>
          <w:b/>
          <w:bCs/>
        </w:rPr>
        <w:t xml:space="preserve">) </w:t>
      </w:r>
      <w:r w:rsidRPr="00F01998">
        <w:t>during the term of the Agreement, subject to the annual appropriation of funds.</w:t>
      </w:r>
    </w:p>
    <w:p w14:paraId="16E0EFB3" w14:textId="77777777" w:rsidR="00D52696" w:rsidRDefault="00D52696" w:rsidP="00D52696"/>
    <w:p w14:paraId="4E5861D2" w14:textId="77777777" w:rsidR="00D52696" w:rsidRPr="00F01998" w:rsidRDefault="00D52696" w:rsidP="00D52696">
      <w:r w:rsidRPr="00F01998">
        <w:t xml:space="preserve">Any additional professional fees, costs and expenses requested by the City that would exceed the preceding maximum amount will be addressed in an Amendment to the Agreement.  </w:t>
      </w:r>
    </w:p>
    <w:p w14:paraId="2FAD8D2E" w14:textId="77777777" w:rsidR="00D52696" w:rsidRDefault="00D52696" w:rsidP="00D52696">
      <w:pPr>
        <w:pStyle w:val="Par1"/>
        <w:numPr>
          <w:ilvl w:val="0"/>
          <w:numId w:val="40"/>
        </w:numPr>
      </w:pPr>
      <w:r w:rsidRPr="00F01998">
        <w:t>FEES</w:t>
      </w:r>
    </w:p>
    <w:p w14:paraId="300DFA06" w14:textId="739D6A87" w:rsidR="00D52696" w:rsidRDefault="00987D31" w:rsidP="00D52696">
      <w:r>
        <w:t>Consultant shall complete the tasks for the amount set forth in the table below.</w:t>
      </w:r>
    </w:p>
    <w:p w14:paraId="233D89A1" w14:textId="77777777" w:rsidR="00D52696" w:rsidRPr="00F01998" w:rsidRDefault="00D52696" w:rsidP="00D52696"/>
    <w:tbl>
      <w:tblPr>
        <w:tblW w:w="936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480"/>
        <w:gridCol w:w="2880"/>
      </w:tblGrid>
      <w:tr w:rsidR="00D52696" w:rsidRPr="00F01998" w14:paraId="4530E6FD" w14:textId="77777777" w:rsidTr="00D748F2">
        <w:tc>
          <w:tcPr>
            <w:tcW w:w="6480" w:type="dxa"/>
            <w:shd w:val="clear" w:color="auto" w:fill="auto"/>
            <w:vAlign w:val="bottom"/>
          </w:tcPr>
          <w:p w14:paraId="0AD5A9FA" w14:textId="77777777" w:rsidR="00D52696" w:rsidRPr="006278C8" w:rsidRDefault="00D52696" w:rsidP="00D748F2">
            <w:pPr>
              <w:pStyle w:val="TableParagraph"/>
              <w:spacing w:before="2" w:line="278" w:lineRule="exact"/>
              <w:ind w:right="709"/>
              <w:rPr>
                <w:rFonts w:ascii="Arial" w:hAnsi="Arial" w:cs="Arial"/>
                <w:b/>
                <w:sz w:val="24"/>
                <w:szCs w:val="24"/>
              </w:rPr>
            </w:pPr>
            <w:r>
              <w:rPr>
                <w:rFonts w:ascii="Arial" w:hAnsi="Arial" w:cs="Arial"/>
                <w:b/>
                <w:sz w:val="24"/>
                <w:szCs w:val="24"/>
              </w:rPr>
              <w:t>Cost Element</w:t>
            </w:r>
          </w:p>
        </w:tc>
        <w:tc>
          <w:tcPr>
            <w:tcW w:w="2880" w:type="dxa"/>
            <w:vAlign w:val="bottom"/>
          </w:tcPr>
          <w:p w14:paraId="41E6900C" w14:textId="77777777" w:rsidR="00D52696" w:rsidRPr="006278C8" w:rsidRDefault="00D52696" w:rsidP="00D748F2">
            <w:pPr>
              <w:pStyle w:val="TableParagraph"/>
              <w:spacing w:before="2" w:line="278" w:lineRule="exact"/>
              <w:ind w:right="171"/>
              <w:jc w:val="center"/>
              <w:rPr>
                <w:rFonts w:ascii="Arial" w:hAnsi="Arial" w:cs="Arial"/>
                <w:b/>
                <w:sz w:val="24"/>
                <w:szCs w:val="24"/>
              </w:rPr>
            </w:pPr>
            <w:r>
              <w:rPr>
                <w:rFonts w:ascii="Arial" w:hAnsi="Arial" w:cs="Arial"/>
                <w:b/>
                <w:sz w:val="24"/>
                <w:szCs w:val="24"/>
              </w:rPr>
              <w:t>Amount</w:t>
            </w:r>
          </w:p>
        </w:tc>
      </w:tr>
      <w:tr w:rsidR="00D52696" w:rsidRPr="00F01998" w14:paraId="22FF4970" w14:textId="77777777" w:rsidTr="00D748F2">
        <w:tc>
          <w:tcPr>
            <w:tcW w:w="6480" w:type="dxa"/>
            <w:shd w:val="clear" w:color="auto" w:fill="auto"/>
          </w:tcPr>
          <w:p w14:paraId="001A4E75" w14:textId="77777777" w:rsidR="00D52696" w:rsidRPr="006278C8" w:rsidRDefault="00D52696" w:rsidP="00D748F2">
            <w:pPr>
              <w:pStyle w:val="TableParagraph"/>
              <w:spacing w:before="40"/>
              <w:ind w:left="110"/>
              <w:rPr>
                <w:rFonts w:ascii="Arial" w:hAnsi="Arial" w:cs="Arial"/>
                <w:bCs/>
                <w:sz w:val="24"/>
                <w:szCs w:val="24"/>
              </w:rPr>
            </w:pPr>
            <w:r>
              <w:rPr>
                <w:rFonts w:ascii="Arial" w:hAnsi="Arial" w:cs="Arial"/>
                <w:bCs/>
                <w:sz w:val="24"/>
                <w:szCs w:val="24"/>
              </w:rPr>
              <w:t>Task 1: Project Management</w:t>
            </w:r>
          </w:p>
        </w:tc>
        <w:tc>
          <w:tcPr>
            <w:tcW w:w="2880" w:type="dxa"/>
          </w:tcPr>
          <w:p w14:paraId="0C408A1E" w14:textId="7B9B25B2" w:rsidR="00D52696" w:rsidRPr="006278C8" w:rsidRDefault="00D52696" w:rsidP="00D748F2">
            <w:pPr>
              <w:pStyle w:val="TableParagraph"/>
              <w:spacing w:before="40"/>
              <w:ind w:right="76"/>
              <w:jc w:val="right"/>
              <w:rPr>
                <w:rFonts w:ascii="Arial" w:hAnsi="Arial" w:cs="Arial"/>
                <w:sz w:val="24"/>
                <w:szCs w:val="24"/>
              </w:rPr>
            </w:pPr>
            <w:r>
              <w:rPr>
                <w:rFonts w:ascii="Arial" w:hAnsi="Arial" w:cs="Arial"/>
                <w:sz w:val="24"/>
                <w:szCs w:val="24"/>
              </w:rPr>
              <w:t>$2</w:t>
            </w:r>
            <w:r w:rsidR="009C105A">
              <w:rPr>
                <w:rFonts w:ascii="Arial" w:hAnsi="Arial" w:cs="Arial"/>
                <w:sz w:val="24"/>
                <w:szCs w:val="24"/>
              </w:rPr>
              <w:t>6,38</w:t>
            </w:r>
            <w:r>
              <w:rPr>
                <w:rFonts w:ascii="Arial" w:hAnsi="Arial" w:cs="Arial"/>
                <w:sz w:val="24"/>
                <w:szCs w:val="24"/>
              </w:rPr>
              <w:t>0</w:t>
            </w:r>
          </w:p>
        </w:tc>
      </w:tr>
      <w:tr w:rsidR="00D52696" w:rsidRPr="00F01998" w14:paraId="4FB61D97" w14:textId="77777777" w:rsidTr="00D748F2">
        <w:tc>
          <w:tcPr>
            <w:tcW w:w="6480" w:type="dxa"/>
            <w:shd w:val="clear" w:color="auto" w:fill="auto"/>
          </w:tcPr>
          <w:p w14:paraId="36B119CE" w14:textId="77777777" w:rsidR="00D52696" w:rsidRPr="006278C8" w:rsidRDefault="00D52696" w:rsidP="00D748F2">
            <w:pPr>
              <w:pStyle w:val="TableParagraph"/>
              <w:spacing w:before="40"/>
              <w:ind w:left="110"/>
              <w:rPr>
                <w:rFonts w:ascii="Arial" w:hAnsi="Arial" w:cs="Arial"/>
                <w:bCs/>
                <w:sz w:val="24"/>
                <w:szCs w:val="24"/>
              </w:rPr>
            </w:pPr>
            <w:r>
              <w:rPr>
                <w:rFonts w:ascii="Arial" w:hAnsi="Arial" w:cs="Arial"/>
                <w:bCs/>
                <w:sz w:val="24"/>
                <w:szCs w:val="24"/>
              </w:rPr>
              <w:t>Task 2: Community Engagement</w:t>
            </w:r>
          </w:p>
        </w:tc>
        <w:tc>
          <w:tcPr>
            <w:tcW w:w="2880" w:type="dxa"/>
          </w:tcPr>
          <w:p w14:paraId="4337D368" w14:textId="0A0211F5" w:rsidR="00D52696" w:rsidRPr="006278C8" w:rsidRDefault="00D52696" w:rsidP="00D748F2">
            <w:pPr>
              <w:pStyle w:val="TableParagraph"/>
              <w:spacing w:before="40"/>
              <w:ind w:right="76"/>
              <w:jc w:val="right"/>
              <w:rPr>
                <w:rFonts w:ascii="Arial" w:hAnsi="Arial" w:cs="Arial"/>
                <w:sz w:val="24"/>
                <w:szCs w:val="24"/>
              </w:rPr>
            </w:pPr>
            <w:r>
              <w:rPr>
                <w:rFonts w:ascii="Arial" w:hAnsi="Arial" w:cs="Arial"/>
                <w:sz w:val="24"/>
                <w:szCs w:val="24"/>
              </w:rPr>
              <w:t>$6</w:t>
            </w:r>
            <w:r w:rsidR="009C105A">
              <w:rPr>
                <w:rFonts w:ascii="Arial" w:hAnsi="Arial" w:cs="Arial"/>
                <w:sz w:val="24"/>
                <w:szCs w:val="24"/>
              </w:rPr>
              <w:t>0,290</w:t>
            </w:r>
          </w:p>
        </w:tc>
      </w:tr>
      <w:tr w:rsidR="00D52696" w:rsidRPr="00F01998" w14:paraId="722E078F" w14:textId="77777777" w:rsidTr="00D748F2">
        <w:tc>
          <w:tcPr>
            <w:tcW w:w="6480" w:type="dxa"/>
            <w:shd w:val="clear" w:color="auto" w:fill="auto"/>
          </w:tcPr>
          <w:p w14:paraId="1899F769" w14:textId="77777777" w:rsidR="00D52696" w:rsidRPr="006278C8" w:rsidRDefault="00D52696" w:rsidP="00D748F2">
            <w:pPr>
              <w:pStyle w:val="TableParagraph"/>
              <w:spacing w:before="40"/>
              <w:ind w:left="110"/>
              <w:rPr>
                <w:rFonts w:ascii="Arial" w:hAnsi="Arial" w:cs="Arial"/>
                <w:bCs/>
                <w:sz w:val="24"/>
                <w:szCs w:val="24"/>
              </w:rPr>
            </w:pPr>
            <w:r>
              <w:rPr>
                <w:rFonts w:ascii="Arial" w:hAnsi="Arial" w:cs="Arial"/>
                <w:bCs/>
                <w:sz w:val="24"/>
                <w:szCs w:val="24"/>
              </w:rPr>
              <w:t>Task 3: Draft Housing Element</w:t>
            </w:r>
          </w:p>
        </w:tc>
        <w:tc>
          <w:tcPr>
            <w:tcW w:w="2880" w:type="dxa"/>
          </w:tcPr>
          <w:p w14:paraId="65B52A8B" w14:textId="0C7793E3" w:rsidR="00D52696" w:rsidRPr="006278C8" w:rsidRDefault="00D52696" w:rsidP="00D748F2">
            <w:pPr>
              <w:pStyle w:val="TableParagraph"/>
              <w:spacing w:before="40"/>
              <w:ind w:right="76"/>
              <w:jc w:val="right"/>
              <w:rPr>
                <w:rFonts w:ascii="Arial" w:hAnsi="Arial" w:cs="Arial"/>
                <w:sz w:val="24"/>
                <w:szCs w:val="24"/>
              </w:rPr>
            </w:pPr>
            <w:r>
              <w:rPr>
                <w:rFonts w:ascii="Arial" w:hAnsi="Arial" w:cs="Arial"/>
                <w:sz w:val="24"/>
                <w:szCs w:val="24"/>
              </w:rPr>
              <w:t>$7</w:t>
            </w:r>
            <w:r w:rsidR="009C105A">
              <w:rPr>
                <w:rFonts w:ascii="Arial" w:hAnsi="Arial" w:cs="Arial"/>
                <w:sz w:val="24"/>
                <w:szCs w:val="24"/>
              </w:rPr>
              <w:t>4,555</w:t>
            </w:r>
          </w:p>
        </w:tc>
      </w:tr>
      <w:tr w:rsidR="00D52696" w:rsidRPr="00F01998" w14:paraId="12213C37" w14:textId="77777777" w:rsidTr="00D748F2">
        <w:tc>
          <w:tcPr>
            <w:tcW w:w="6480" w:type="dxa"/>
            <w:shd w:val="clear" w:color="auto" w:fill="auto"/>
          </w:tcPr>
          <w:p w14:paraId="6AE4FCD2" w14:textId="77777777" w:rsidR="00D52696" w:rsidRPr="006278C8" w:rsidRDefault="00D52696" w:rsidP="00D748F2">
            <w:pPr>
              <w:pStyle w:val="TableParagraph"/>
              <w:spacing w:before="40"/>
              <w:ind w:left="110"/>
              <w:rPr>
                <w:rFonts w:ascii="Arial" w:hAnsi="Arial" w:cs="Arial"/>
                <w:bCs/>
                <w:sz w:val="24"/>
                <w:szCs w:val="24"/>
              </w:rPr>
            </w:pPr>
            <w:r>
              <w:rPr>
                <w:rFonts w:ascii="Arial" w:hAnsi="Arial" w:cs="Arial"/>
                <w:bCs/>
                <w:sz w:val="24"/>
                <w:szCs w:val="24"/>
              </w:rPr>
              <w:t>Task 4: CEQA (City Task)</w:t>
            </w:r>
          </w:p>
        </w:tc>
        <w:tc>
          <w:tcPr>
            <w:tcW w:w="2880" w:type="dxa"/>
          </w:tcPr>
          <w:p w14:paraId="6DC3F880" w14:textId="77777777" w:rsidR="00D52696" w:rsidRPr="006278C8" w:rsidRDefault="00D52696" w:rsidP="00D748F2">
            <w:pPr>
              <w:pStyle w:val="TableParagraph"/>
              <w:spacing w:before="40"/>
              <w:ind w:right="76"/>
              <w:jc w:val="right"/>
              <w:rPr>
                <w:rFonts w:ascii="Arial" w:hAnsi="Arial" w:cs="Arial"/>
                <w:sz w:val="24"/>
                <w:szCs w:val="24"/>
              </w:rPr>
            </w:pPr>
            <w:r>
              <w:rPr>
                <w:rFonts w:ascii="Arial" w:hAnsi="Arial" w:cs="Arial"/>
                <w:sz w:val="24"/>
                <w:szCs w:val="24"/>
              </w:rPr>
              <w:t>Not applicable</w:t>
            </w:r>
          </w:p>
        </w:tc>
      </w:tr>
      <w:tr w:rsidR="00D52696" w:rsidRPr="00F01998" w14:paraId="06F6CA9F" w14:textId="77777777" w:rsidTr="00D748F2">
        <w:tc>
          <w:tcPr>
            <w:tcW w:w="6480" w:type="dxa"/>
            <w:shd w:val="clear" w:color="auto" w:fill="auto"/>
          </w:tcPr>
          <w:p w14:paraId="200FCB3F" w14:textId="77777777" w:rsidR="00D52696" w:rsidRPr="006278C8" w:rsidRDefault="00D52696" w:rsidP="00D748F2">
            <w:pPr>
              <w:pStyle w:val="TableParagraph"/>
              <w:spacing w:before="40"/>
              <w:ind w:left="110"/>
              <w:rPr>
                <w:rFonts w:ascii="Arial" w:hAnsi="Arial" w:cs="Arial"/>
                <w:bCs/>
                <w:sz w:val="24"/>
                <w:szCs w:val="24"/>
              </w:rPr>
            </w:pPr>
            <w:r>
              <w:rPr>
                <w:rFonts w:ascii="Arial" w:hAnsi="Arial" w:cs="Arial"/>
                <w:bCs/>
                <w:sz w:val="24"/>
                <w:szCs w:val="24"/>
              </w:rPr>
              <w:t>Task 5: Public Hearings and Final Housing Element</w:t>
            </w:r>
          </w:p>
        </w:tc>
        <w:tc>
          <w:tcPr>
            <w:tcW w:w="2880" w:type="dxa"/>
          </w:tcPr>
          <w:p w14:paraId="18F4EB62" w14:textId="62712190" w:rsidR="00D52696" w:rsidRPr="006278C8" w:rsidRDefault="00D52696" w:rsidP="00D748F2">
            <w:pPr>
              <w:pStyle w:val="TableParagraph"/>
              <w:spacing w:before="40"/>
              <w:ind w:right="76"/>
              <w:jc w:val="right"/>
              <w:rPr>
                <w:rFonts w:ascii="Arial" w:hAnsi="Arial" w:cs="Arial"/>
                <w:sz w:val="24"/>
                <w:szCs w:val="24"/>
              </w:rPr>
            </w:pPr>
            <w:r>
              <w:rPr>
                <w:rFonts w:ascii="Arial" w:hAnsi="Arial" w:cs="Arial"/>
                <w:sz w:val="24"/>
                <w:szCs w:val="24"/>
              </w:rPr>
              <w:t>$1</w:t>
            </w:r>
            <w:r w:rsidR="009C105A">
              <w:rPr>
                <w:rFonts w:ascii="Arial" w:hAnsi="Arial" w:cs="Arial"/>
                <w:sz w:val="24"/>
                <w:szCs w:val="24"/>
              </w:rPr>
              <w:t>0,160</w:t>
            </w:r>
          </w:p>
        </w:tc>
      </w:tr>
      <w:tr w:rsidR="00D52696" w:rsidRPr="00F01998" w14:paraId="6B3DCDCE" w14:textId="77777777" w:rsidTr="00D748F2">
        <w:tc>
          <w:tcPr>
            <w:tcW w:w="6480" w:type="dxa"/>
            <w:shd w:val="clear" w:color="auto" w:fill="auto"/>
          </w:tcPr>
          <w:p w14:paraId="37FEB518" w14:textId="4F204DFA" w:rsidR="00D52696" w:rsidRPr="00987D31" w:rsidRDefault="00987D31" w:rsidP="00D748F2">
            <w:pPr>
              <w:pStyle w:val="TableParagraph"/>
              <w:spacing w:before="40"/>
              <w:ind w:left="110"/>
              <w:rPr>
                <w:rFonts w:ascii="Arial" w:hAnsi="Arial" w:cs="Arial"/>
                <w:b/>
                <w:sz w:val="24"/>
                <w:szCs w:val="24"/>
              </w:rPr>
            </w:pPr>
            <w:r w:rsidRPr="00987D31">
              <w:rPr>
                <w:rFonts w:ascii="Arial" w:hAnsi="Arial" w:cs="Arial"/>
                <w:b/>
                <w:sz w:val="24"/>
                <w:szCs w:val="24"/>
              </w:rPr>
              <w:t>Total</w:t>
            </w:r>
            <w:r>
              <w:rPr>
                <w:rFonts w:ascii="Arial" w:hAnsi="Arial" w:cs="Arial"/>
                <w:b/>
                <w:sz w:val="24"/>
                <w:szCs w:val="24"/>
              </w:rPr>
              <w:t xml:space="preserve"> (Tasks 1-5)</w:t>
            </w:r>
          </w:p>
        </w:tc>
        <w:tc>
          <w:tcPr>
            <w:tcW w:w="2880" w:type="dxa"/>
          </w:tcPr>
          <w:p w14:paraId="41761CDB" w14:textId="02ED3F46" w:rsidR="00D52696" w:rsidRPr="00987D31" w:rsidRDefault="00D52696" w:rsidP="00D748F2">
            <w:pPr>
              <w:pStyle w:val="TableParagraph"/>
              <w:spacing w:before="40"/>
              <w:ind w:right="76"/>
              <w:jc w:val="right"/>
              <w:rPr>
                <w:rFonts w:ascii="Arial" w:hAnsi="Arial" w:cs="Arial"/>
                <w:b/>
                <w:sz w:val="24"/>
                <w:szCs w:val="24"/>
              </w:rPr>
            </w:pPr>
            <w:r w:rsidRPr="00987D31">
              <w:rPr>
                <w:rFonts w:ascii="Arial" w:hAnsi="Arial" w:cs="Arial"/>
                <w:b/>
                <w:sz w:val="24"/>
                <w:szCs w:val="24"/>
              </w:rPr>
              <w:t>$1</w:t>
            </w:r>
            <w:r w:rsidR="00987D31" w:rsidRPr="00987D31">
              <w:rPr>
                <w:rFonts w:ascii="Arial" w:hAnsi="Arial" w:cs="Arial"/>
                <w:b/>
                <w:sz w:val="24"/>
                <w:szCs w:val="24"/>
              </w:rPr>
              <w:t>7</w:t>
            </w:r>
            <w:r w:rsidR="009C105A">
              <w:rPr>
                <w:rFonts w:ascii="Arial" w:hAnsi="Arial" w:cs="Arial"/>
                <w:b/>
                <w:sz w:val="24"/>
                <w:szCs w:val="24"/>
              </w:rPr>
              <w:t>1,385</w:t>
            </w:r>
          </w:p>
        </w:tc>
      </w:tr>
      <w:tr w:rsidR="00987D31" w:rsidRPr="00F01998" w14:paraId="2804407E" w14:textId="77777777" w:rsidTr="00D748F2">
        <w:tc>
          <w:tcPr>
            <w:tcW w:w="6480" w:type="dxa"/>
            <w:shd w:val="clear" w:color="auto" w:fill="auto"/>
          </w:tcPr>
          <w:p w14:paraId="622D8DAD" w14:textId="4AA2CBF3" w:rsidR="00987D31" w:rsidRDefault="00987D31" w:rsidP="00987D31">
            <w:pPr>
              <w:pStyle w:val="TableParagraph"/>
              <w:spacing w:before="40"/>
              <w:ind w:left="110"/>
              <w:rPr>
                <w:rFonts w:ascii="Arial" w:hAnsi="Arial" w:cs="Arial"/>
                <w:bCs/>
                <w:sz w:val="24"/>
                <w:szCs w:val="24"/>
              </w:rPr>
            </w:pPr>
            <w:r>
              <w:rPr>
                <w:rFonts w:ascii="Arial" w:hAnsi="Arial" w:cs="Arial"/>
                <w:bCs/>
                <w:sz w:val="24"/>
                <w:szCs w:val="24"/>
              </w:rPr>
              <w:t xml:space="preserve">Direct Costs Allowance: Travel Printing, and Mailing </w:t>
            </w:r>
          </w:p>
        </w:tc>
        <w:tc>
          <w:tcPr>
            <w:tcW w:w="2880" w:type="dxa"/>
          </w:tcPr>
          <w:p w14:paraId="08A11DE3" w14:textId="62A11567" w:rsidR="00987D31" w:rsidRDefault="00987D31" w:rsidP="00D748F2">
            <w:pPr>
              <w:pStyle w:val="TableParagraph"/>
              <w:spacing w:before="40"/>
              <w:ind w:right="76"/>
              <w:jc w:val="right"/>
              <w:rPr>
                <w:rFonts w:ascii="Arial" w:hAnsi="Arial" w:cs="Arial"/>
                <w:sz w:val="24"/>
                <w:szCs w:val="24"/>
              </w:rPr>
            </w:pPr>
            <w:r>
              <w:rPr>
                <w:rFonts w:ascii="Arial" w:hAnsi="Arial" w:cs="Arial"/>
                <w:sz w:val="24"/>
                <w:szCs w:val="24"/>
              </w:rPr>
              <w:t>$</w:t>
            </w:r>
            <w:r w:rsidR="009C105A">
              <w:rPr>
                <w:rFonts w:ascii="Arial" w:hAnsi="Arial" w:cs="Arial"/>
                <w:sz w:val="24"/>
                <w:szCs w:val="24"/>
              </w:rPr>
              <w:t>2,5</w:t>
            </w:r>
            <w:r>
              <w:rPr>
                <w:rFonts w:ascii="Arial" w:hAnsi="Arial" w:cs="Arial"/>
                <w:sz w:val="24"/>
                <w:szCs w:val="24"/>
              </w:rPr>
              <w:t>00</w:t>
            </w:r>
          </w:p>
        </w:tc>
      </w:tr>
      <w:tr w:rsidR="00D52696" w:rsidRPr="00F01998" w14:paraId="6999C661" w14:textId="77777777" w:rsidTr="00D748F2">
        <w:tc>
          <w:tcPr>
            <w:tcW w:w="6480" w:type="dxa"/>
            <w:shd w:val="clear" w:color="auto" w:fill="auto"/>
          </w:tcPr>
          <w:p w14:paraId="3D0D4648" w14:textId="77777777" w:rsidR="00D52696" w:rsidRPr="00347DD6" w:rsidRDefault="00D52696" w:rsidP="00D748F2">
            <w:pPr>
              <w:pStyle w:val="TableParagraph"/>
              <w:spacing w:before="35"/>
              <w:ind w:left="110"/>
              <w:rPr>
                <w:rFonts w:ascii="Arial" w:hAnsi="Arial" w:cs="Arial"/>
                <w:b/>
                <w:sz w:val="24"/>
                <w:szCs w:val="24"/>
              </w:rPr>
            </w:pPr>
            <w:r>
              <w:rPr>
                <w:rFonts w:ascii="Arial" w:hAnsi="Arial" w:cs="Arial"/>
                <w:b/>
                <w:sz w:val="24"/>
                <w:szCs w:val="24"/>
              </w:rPr>
              <w:t>Contingency</w:t>
            </w:r>
          </w:p>
        </w:tc>
        <w:tc>
          <w:tcPr>
            <w:tcW w:w="2880" w:type="dxa"/>
          </w:tcPr>
          <w:p w14:paraId="414E081B" w14:textId="58BEFA5E" w:rsidR="00D52696" w:rsidRPr="00347DD6" w:rsidRDefault="009C105A" w:rsidP="00D748F2">
            <w:pPr>
              <w:pStyle w:val="TableParagraph"/>
              <w:spacing w:before="35"/>
              <w:ind w:right="76"/>
              <w:jc w:val="right"/>
              <w:rPr>
                <w:rFonts w:ascii="Arial" w:hAnsi="Arial" w:cs="Arial"/>
                <w:b/>
                <w:sz w:val="24"/>
                <w:szCs w:val="24"/>
              </w:rPr>
            </w:pPr>
            <w:r>
              <w:rPr>
                <w:rFonts w:ascii="Arial" w:hAnsi="Arial" w:cs="Arial"/>
                <w:b/>
                <w:sz w:val="24"/>
                <w:szCs w:val="24"/>
              </w:rPr>
              <w:t>$26,083</w:t>
            </w:r>
          </w:p>
        </w:tc>
      </w:tr>
      <w:tr w:rsidR="00D52696" w:rsidRPr="00F01998" w14:paraId="16BF8C2D" w14:textId="77777777" w:rsidTr="00D748F2">
        <w:tc>
          <w:tcPr>
            <w:tcW w:w="6480" w:type="dxa"/>
            <w:shd w:val="clear" w:color="auto" w:fill="auto"/>
          </w:tcPr>
          <w:p w14:paraId="4B5C5785" w14:textId="77777777" w:rsidR="00D52696" w:rsidRDefault="00D52696" w:rsidP="00D748F2">
            <w:pPr>
              <w:pStyle w:val="TableParagraph"/>
              <w:spacing w:before="35"/>
              <w:ind w:left="110"/>
              <w:rPr>
                <w:rFonts w:ascii="Arial" w:hAnsi="Arial" w:cs="Arial"/>
                <w:b/>
                <w:sz w:val="24"/>
                <w:szCs w:val="24"/>
              </w:rPr>
            </w:pPr>
            <w:r>
              <w:rPr>
                <w:rFonts w:ascii="Arial" w:hAnsi="Arial" w:cs="Arial"/>
                <w:b/>
                <w:sz w:val="24"/>
                <w:szCs w:val="24"/>
              </w:rPr>
              <w:t>Grand Total</w:t>
            </w:r>
          </w:p>
        </w:tc>
        <w:tc>
          <w:tcPr>
            <w:tcW w:w="2880" w:type="dxa"/>
          </w:tcPr>
          <w:p w14:paraId="309672D1" w14:textId="28809B7C" w:rsidR="00D52696" w:rsidRDefault="009C105A" w:rsidP="00D748F2">
            <w:pPr>
              <w:pStyle w:val="TableParagraph"/>
              <w:spacing w:before="35"/>
              <w:ind w:right="76"/>
              <w:jc w:val="right"/>
              <w:rPr>
                <w:rFonts w:ascii="Arial" w:hAnsi="Arial" w:cs="Arial"/>
                <w:b/>
                <w:sz w:val="24"/>
                <w:szCs w:val="24"/>
              </w:rPr>
            </w:pPr>
            <w:r>
              <w:rPr>
                <w:rFonts w:ascii="Arial" w:hAnsi="Arial" w:cs="Arial"/>
                <w:b/>
                <w:sz w:val="24"/>
                <w:szCs w:val="24"/>
              </w:rPr>
              <w:t>$199,968</w:t>
            </w:r>
          </w:p>
        </w:tc>
      </w:tr>
    </w:tbl>
    <w:p w14:paraId="4D71626E" w14:textId="77777777" w:rsidR="00D52696" w:rsidRDefault="00D52696" w:rsidP="00D52696"/>
    <w:p w14:paraId="11D9E5C3" w14:textId="77777777" w:rsidR="00D52696" w:rsidRDefault="00D52696" w:rsidP="00D52696">
      <w:pPr>
        <w:pStyle w:val="Par1"/>
      </w:pPr>
      <w:r>
        <w:t>PAYMENT SCHEDULE</w:t>
      </w:r>
    </w:p>
    <w:p w14:paraId="32E82D42" w14:textId="3A431B10" w:rsidR="00987D31" w:rsidRDefault="00D52696" w:rsidP="006928BB">
      <w:r>
        <w:t xml:space="preserve">The </w:t>
      </w:r>
      <w:r w:rsidR="006928BB">
        <w:t xml:space="preserve">Consultant will bill on a monthly basis for all work performed within that time period. </w:t>
      </w:r>
      <w:r w:rsidR="00987D31">
        <w:t>Travel, Printing, and Mailing shall be billed as expenses are incurred.</w:t>
      </w:r>
    </w:p>
    <w:p w14:paraId="559F20B8" w14:textId="4192AC48" w:rsidR="00D52696" w:rsidRPr="00F01998" w:rsidRDefault="00D52696" w:rsidP="00D52696">
      <w:pPr>
        <w:pStyle w:val="Par1"/>
      </w:pPr>
      <w:r w:rsidRPr="00F01998">
        <w:t>RATES FOR ADDITIONAL SERVICES</w:t>
      </w:r>
    </w:p>
    <w:p w14:paraId="54B71599" w14:textId="77777777" w:rsidR="00D52696" w:rsidRPr="00F01998" w:rsidRDefault="00D52696" w:rsidP="00D52696">
      <w:r w:rsidRPr="00F01998">
        <w:t xml:space="preserve">For the personnel specifically assigned to the project, the following hourly rates will only be utilized to the extent the City requests </w:t>
      </w:r>
      <w:r>
        <w:t xml:space="preserve">Consultant </w:t>
      </w:r>
      <w:r w:rsidRPr="00F01998">
        <w:t>to perform services outside the defined scope of services</w:t>
      </w:r>
      <w:r>
        <w:t>, including additional public hearings and effort to address HCD comments.</w:t>
      </w:r>
    </w:p>
    <w:p w14:paraId="0EC477DC" w14:textId="77777777" w:rsidR="00D52696" w:rsidRPr="00F01998" w:rsidRDefault="00D52696" w:rsidP="00D52696"/>
    <w:tbl>
      <w:tblPr>
        <w:tblStyle w:val="TableGrid"/>
        <w:tblW w:w="9185" w:type="dxa"/>
        <w:tblInd w:w="85" w:type="dxa"/>
        <w:tblLook w:val="04A0" w:firstRow="1" w:lastRow="0" w:firstColumn="1" w:lastColumn="0" w:noHBand="0" w:noVBand="1"/>
      </w:tblPr>
      <w:tblGrid>
        <w:gridCol w:w="6300"/>
        <w:gridCol w:w="2885"/>
      </w:tblGrid>
      <w:tr w:rsidR="00D52696" w:rsidRPr="00F01998" w14:paraId="5A042F7A" w14:textId="77777777" w:rsidTr="00D748F2">
        <w:tc>
          <w:tcPr>
            <w:tcW w:w="6300" w:type="dxa"/>
          </w:tcPr>
          <w:p w14:paraId="2236EE44" w14:textId="77777777" w:rsidR="00D52696" w:rsidRPr="00964368" w:rsidRDefault="00D52696" w:rsidP="00D748F2">
            <w:pPr>
              <w:rPr>
                <w:b/>
                <w:bCs/>
              </w:rPr>
            </w:pPr>
            <w:r w:rsidRPr="00964368">
              <w:rPr>
                <w:b/>
                <w:bCs/>
              </w:rPr>
              <w:t>Classification</w:t>
            </w:r>
          </w:p>
        </w:tc>
        <w:tc>
          <w:tcPr>
            <w:tcW w:w="2885" w:type="dxa"/>
          </w:tcPr>
          <w:p w14:paraId="305F7B26" w14:textId="77777777" w:rsidR="00D52696" w:rsidRPr="00964368" w:rsidRDefault="00D52696" w:rsidP="00D748F2">
            <w:pPr>
              <w:rPr>
                <w:b/>
                <w:bCs/>
              </w:rPr>
            </w:pPr>
            <w:r w:rsidRPr="00964368">
              <w:rPr>
                <w:b/>
                <w:bCs/>
              </w:rPr>
              <w:t>Hourly Rate</w:t>
            </w:r>
          </w:p>
        </w:tc>
      </w:tr>
      <w:tr w:rsidR="00D52696" w:rsidRPr="00F01998" w14:paraId="0CA79A9D" w14:textId="77777777" w:rsidTr="00D748F2">
        <w:tc>
          <w:tcPr>
            <w:tcW w:w="6300" w:type="dxa"/>
          </w:tcPr>
          <w:p w14:paraId="6D9E50E1" w14:textId="32FD0475" w:rsidR="00D52696" w:rsidRPr="00F01998" w:rsidRDefault="00CB4645" w:rsidP="00D748F2">
            <w:r>
              <w:t>Principal</w:t>
            </w:r>
          </w:p>
        </w:tc>
        <w:tc>
          <w:tcPr>
            <w:tcW w:w="2885" w:type="dxa"/>
          </w:tcPr>
          <w:p w14:paraId="6D91C7B7" w14:textId="68D9B6EA" w:rsidR="00D52696" w:rsidRPr="00F01998" w:rsidRDefault="00D52696" w:rsidP="00D748F2">
            <w:r w:rsidRPr="00F01998">
              <w:t>$</w:t>
            </w:r>
            <w:r w:rsidR="00CB4645">
              <w:t>2</w:t>
            </w:r>
            <w:r w:rsidR="002034CF">
              <w:t>25</w:t>
            </w:r>
            <w:r w:rsidRPr="00F01998">
              <w:t xml:space="preserve"> per hour</w:t>
            </w:r>
          </w:p>
        </w:tc>
      </w:tr>
      <w:tr w:rsidR="00D52696" w:rsidRPr="00F01998" w14:paraId="24CE653D" w14:textId="77777777" w:rsidTr="00D748F2">
        <w:tc>
          <w:tcPr>
            <w:tcW w:w="6300" w:type="dxa"/>
          </w:tcPr>
          <w:p w14:paraId="14E33881" w14:textId="38B1D2E9" w:rsidR="00D52696" w:rsidRPr="00F01998" w:rsidRDefault="00CB4645" w:rsidP="00D748F2">
            <w:r>
              <w:lastRenderedPageBreak/>
              <w:t>Project Manager</w:t>
            </w:r>
          </w:p>
        </w:tc>
        <w:tc>
          <w:tcPr>
            <w:tcW w:w="2885" w:type="dxa"/>
          </w:tcPr>
          <w:p w14:paraId="6BFB5A91" w14:textId="034B2B2B" w:rsidR="00D52696" w:rsidRPr="00F01998" w:rsidRDefault="00D52696" w:rsidP="00D748F2">
            <w:r w:rsidRPr="00E038D8">
              <w:t>$</w:t>
            </w:r>
            <w:r w:rsidR="002034CF">
              <w:t>185</w:t>
            </w:r>
            <w:r w:rsidRPr="00E038D8">
              <w:t xml:space="preserve"> per hour</w:t>
            </w:r>
          </w:p>
        </w:tc>
      </w:tr>
      <w:tr w:rsidR="00CB4645" w:rsidRPr="00F01998" w14:paraId="772B2FB2" w14:textId="77777777" w:rsidTr="00D748F2">
        <w:tc>
          <w:tcPr>
            <w:tcW w:w="6300" w:type="dxa"/>
          </w:tcPr>
          <w:p w14:paraId="2A6C7D6E" w14:textId="770A6828" w:rsidR="00CB4645" w:rsidRDefault="00CB4645" w:rsidP="00D748F2">
            <w:r>
              <w:t>Senior Associate/Deputy Project Manager</w:t>
            </w:r>
          </w:p>
        </w:tc>
        <w:tc>
          <w:tcPr>
            <w:tcW w:w="2885" w:type="dxa"/>
          </w:tcPr>
          <w:p w14:paraId="1F14AC85" w14:textId="7D6D6150" w:rsidR="00CB4645" w:rsidRPr="00E038D8" w:rsidRDefault="00CB4645" w:rsidP="00D748F2">
            <w:r>
              <w:t>$1</w:t>
            </w:r>
            <w:r w:rsidR="002034CF">
              <w:t>45</w:t>
            </w:r>
            <w:r>
              <w:t xml:space="preserve"> per hour</w:t>
            </w:r>
          </w:p>
        </w:tc>
      </w:tr>
      <w:tr w:rsidR="00CB4645" w:rsidRPr="00F01998" w14:paraId="59B9718A" w14:textId="77777777" w:rsidTr="00D748F2">
        <w:tc>
          <w:tcPr>
            <w:tcW w:w="6300" w:type="dxa"/>
          </w:tcPr>
          <w:p w14:paraId="6E877877" w14:textId="27B66A64" w:rsidR="00CB4645" w:rsidRDefault="00CB4645" w:rsidP="00D748F2">
            <w:r>
              <w:t>Engagement Specialist</w:t>
            </w:r>
          </w:p>
        </w:tc>
        <w:tc>
          <w:tcPr>
            <w:tcW w:w="2885" w:type="dxa"/>
          </w:tcPr>
          <w:p w14:paraId="5E25584D" w14:textId="056C75D3" w:rsidR="00CB4645" w:rsidRPr="00E038D8" w:rsidRDefault="002034CF" w:rsidP="00D748F2">
            <w:r>
              <w:t>$125 per hour</w:t>
            </w:r>
          </w:p>
        </w:tc>
      </w:tr>
      <w:tr w:rsidR="00D52696" w:rsidRPr="00F01998" w14:paraId="3A969934" w14:textId="77777777" w:rsidTr="00D748F2">
        <w:tc>
          <w:tcPr>
            <w:tcW w:w="6300" w:type="dxa"/>
          </w:tcPr>
          <w:p w14:paraId="1D0E92AE" w14:textId="1356396C" w:rsidR="00D52696" w:rsidRPr="00F01998" w:rsidRDefault="00CB4645" w:rsidP="00D748F2">
            <w:r>
              <w:t>Associate</w:t>
            </w:r>
          </w:p>
        </w:tc>
        <w:tc>
          <w:tcPr>
            <w:tcW w:w="2885" w:type="dxa"/>
          </w:tcPr>
          <w:p w14:paraId="531DD58E" w14:textId="75C3C345" w:rsidR="00D52696" w:rsidRPr="00F01998" w:rsidRDefault="00D52696" w:rsidP="00D748F2">
            <w:r w:rsidRPr="00E038D8">
              <w:t>$</w:t>
            </w:r>
            <w:r w:rsidR="002034CF">
              <w:t>110</w:t>
            </w:r>
            <w:r w:rsidRPr="00E038D8">
              <w:t xml:space="preserve"> per hour</w:t>
            </w:r>
          </w:p>
        </w:tc>
      </w:tr>
      <w:tr w:rsidR="00CB4645" w:rsidRPr="00F01998" w14:paraId="3707C789" w14:textId="77777777" w:rsidTr="00D748F2">
        <w:tc>
          <w:tcPr>
            <w:tcW w:w="6300" w:type="dxa"/>
          </w:tcPr>
          <w:p w14:paraId="7BE7DA4E" w14:textId="1B10BD58" w:rsidR="00CB4645" w:rsidRDefault="00CB4645" w:rsidP="00D748F2">
            <w:r>
              <w:t>Administrative Support</w:t>
            </w:r>
          </w:p>
        </w:tc>
        <w:tc>
          <w:tcPr>
            <w:tcW w:w="2885" w:type="dxa"/>
          </w:tcPr>
          <w:p w14:paraId="08AEDAAD" w14:textId="154BBE2D" w:rsidR="00CB4645" w:rsidRPr="00E038D8" w:rsidRDefault="00CB4645" w:rsidP="00D748F2">
            <w:r>
              <w:t>$</w:t>
            </w:r>
            <w:r w:rsidR="002034CF">
              <w:t>9</w:t>
            </w:r>
            <w:r>
              <w:t>5 per hour</w:t>
            </w:r>
          </w:p>
        </w:tc>
      </w:tr>
    </w:tbl>
    <w:p w14:paraId="3E8039F4" w14:textId="77777777" w:rsidR="00D52696" w:rsidRDefault="00D52696" w:rsidP="00D52696"/>
    <w:p w14:paraId="583C2C37" w14:textId="77777777" w:rsidR="00D52696" w:rsidRPr="00F01998" w:rsidRDefault="00D52696" w:rsidP="00D52696">
      <w:r w:rsidRPr="00F01998">
        <w:t xml:space="preserve">The above hourly rates shall </w:t>
      </w:r>
      <w:r>
        <w:t>be fixed for the term of the agreement.</w:t>
      </w:r>
    </w:p>
    <w:p w14:paraId="17792D5F" w14:textId="77777777" w:rsidR="00D52696" w:rsidRPr="00F01998" w:rsidRDefault="00D52696" w:rsidP="00D52696">
      <w:pPr>
        <w:pStyle w:val="Par1"/>
      </w:pPr>
      <w:r w:rsidRPr="00F01998">
        <w:t>INVOICING</w:t>
      </w:r>
    </w:p>
    <w:p w14:paraId="1ECE64DD" w14:textId="77777777" w:rsidR="00D52696" w:rsidRPr="00F01998" w:rsidRDefault="00D52696" w:rsidP="00D52696">
      <w:pPr>
        <w:pStyle w:val="BodyText"/>
        <w:rPr>
          <w:szCs w:val="24"/>
        </w:rPr>
      </w:pPr>
      <w:r w:rsidRPr="00F01998">
        <w:rPr>
          <w:szCs w:val="24"/>
        </w:rPr>
        <w:t xml:space="preserve">City will pay </w:t>
      </w:r>
      <w:r>
        <w:t xml:space="preserve">Consultant </w:t>
      </w:r>
      <w:r w:rsidRPr="00F01998">
        <w:rPr>
          <w:szCs w:val="24"/>
        </w:rPr>
        <w:t>within thirty (30) days of City’s receipt of an approved invoice.</w:t>
      </w:r>
    </w:p>
    <w:p w14:paraId="5370341A" w14:textId="77777777" w:rsidR="000844A9" w:rsidRPr="000A447A" w:rsidRDefault="000844A9" w:rsidP="001B0148">
      <w:pPr>
        <w:pStyle w:val="BodyText"/>
        <w:rPr>
          <w:szCs w:val="24"/>
        </w:rPr>
        <w:sectPr w:rsidR="000844A9" w:rsidRPr="000A447A" w:rsidSect="00A72D2F">
          <w:footerReference w:type="default" r:id="rId17"/>
          <w:pgSz w:w="12240" w:h="15840" w:code="1"/>
          <w:pgMar w:top="1440" w:right="1440" w:bottom="1440" w:left="1440" w:header="720" w:footer="720" w:gutter="0"/>
          <w:cols w:space="720"/>
          <w:docGrid w:linePitch="360"/>
        </w:sectPr>
      </w:pPr>
    </w:p>
    <w:p w14:paraId="128B9F3E" w14:textId="77777777" w:rsidR="00170E63" w:rsidRPr="00170E63" w:rsidRDefault="00170E63" w:rsidP="00170E63">
      <w:pPr>
        <w:pStyle w:val="Title"/>
        <w:spacing w:before="0"/>
        <w:rPr>
          <w:szCs w:val="24"/>
        </w:rPr>
      </w:pPr>
      <w:r w:rsidRPr="00170E63">
        <w:rPr>
          <w:szCs w:val="24"/>
        </w:rPr>
        <w:lastRenderedPageBreak/>
        <w:t>EXHIBIT C</w:t>
      </w:r>
    </w:p>
    <w:p w14:paraId="1168C02E" w14:textId="77777777" w:rsidR="00170E63" w:rsidRPr="00170E63" w:rsidRDefault="00170E63" w:rsidP="00170E63">
      <w:pPr>
        <w:pStyle w:val="Title"/>
        <w:spacing w:before="0"/>
        <w:rPr>
          <w:szCs w:val="24"/>
        </w:rPr>
      </w:pPr>
      <w:r w:rsidRPr="00170E63">
        <w:rPr>
          <w:szCs w:val="24"/>
        </w:rPr>
        <w:t>INSURANCE REQUIREMENTS</w:t>
      </w:r>
    </w:p>
    <w:p w14:paraId="7AA15017" w14:textId="77777777" w:rsidR="00A1277B" w:rsidRPr="0076513B" w:rsidRDefault="00A1277B" w:rsidP="00A1277B">
      <w:pPr>
        <w:pStyle w:val="BodyText"/>
        <w:rPr>
          <w:szCs w:val="24"/>
        </w:rPr>
      </w:pPr>
      <w:r w:rsidRPr="0076513B">
        <w:rPr>
          <w:szCs w:val="24"/>
        </w:rPr>
        <w:t xml:space="preserve">Without limiting the </w:t>
      </w:r>
      <w:r>
        <w:rPr>
          <w:szCs w:val="24"/>
        </w:rPr>
        <w:t>Contractor</w:t>
      </w:r>
      <w:r w:rsidRPr="0076513B">
        <w:rPr>
          <w:szCs w:val="24"/>
        </w:rPr>
        <w:t xml:space="preserve">’s indemnification of the City, and prior to commencing any of the Services required under this Agreement, the </w:t>
      </w:r>
      <w:r>
        <w:rPr>
          <w:szCs w:val="24"/>
        </w:rPr>
        <w:t>Contractor</w:t>
      </w:r>
      <w:r w:rsidRPr="0076513B">
        <w:rPr>
          <w:szCs w:val="24"/>
        </w:rPr>
        <w:t xml:space="preserve"> shall provide and maintain in full force and effect during the period of performance of the Agreement and for twenty-four (24) months following acceptance by the City, at its sole cost and expense, the following insurance policies from insurance companies authorized to do business in the State of California.  These policies shall be primary insurance as to the City of Santa Clara so that any other coverage held by the City shall not contribute to any loss under </w:t>
      </w:r>
      <w:r>
        <w:rPr>
          <w:szCs w:val="24"/>
        </w:rPr>
        <w:t>Contractor</w:t>
      </w:r>
      <w:r w:rsidRPr="0076513B">
        <w:rPr>
          <w:szCs w:val="24"/>
        </w:rPr>
        <w:t>’s insurance.  The minimum coverages, provisions and endorsements are as follows:</w:t>
      </w:r>
    </w:p>
    <w:p w14:paraId="198A8914" w14:textId="77777777" w:rsidR="00A1277B" w:rsidRPr="0076513B" w:rsidRDefault="00A1277B" w:rsidP="00A1277B">
      <w:pPr>
        <w:pStyle w:val="HeadingE1"/>
        <w:numPr>
          <w:ilvl w:val="0"/>
          <w:numId w:val="2"/>
        </w:numPr>
        <w:rPr>
          <w:szCs w:val="24"/>
        </w:rPr>
      </w:pPr>
      <w:r w:rsidRPr="0076513B">
        <w:rPr>
          <w:szCs w:val="24"/>
        </w:rPr>
        <w:t>COMMERCIAL GENERAL LIABILITY INSURANCE</w:t>
      </w:r>
    </w:p>
    <w:p w14:paraId="72B98E84" w14:textId="77777777" w:rsidR="00A1277B" w:rsidRPr="0076513B" w:rsidRDefault="00A1277B" w:rsidP="00A1277B">
      <w:pPr>
        <w:pStyle w:val="HeadingE2"/>
        <w:numPr>
          <w:ilvl w:val="1"/>
          <w:numId w:val="2"/>
        </w:numPr>
        <w:rPr>
          <w:szCs w:val="24"/>
        </w:rPr>
      </w:pPr>
      <w:r w:rsidRPr="0076513B">
        <w:rPr>
          <w:szCs w:val="24"/>
        </w:rPr>
        <w:t>Commercial General Liability Insurance policy which provides coverage at least as broad as Insurance Services Office form CG 00 01. Policy limits are subject to review, but shall in no event be less than, the following:</w:t>
      </w:r>
    </w:p>
    <w:p w14:paraId="539D5E61" w14:textId="77777777" w:rsidR="00A1277B" w:rsidRPr="0076513B" w:rsidRDefault="00A1277B" w:rsidP="00A1277B">
      <w:pPr>
        <w:pStyle w:val="Body2"/>
        <w:rPr>
          <w:szCs w:val="24"/>
        </w:rPr>
      </w:pPr>
      <w:r w:rsidRPr="0076513B">
        <w:rPr>
          <w:szCs w:val="24"/>
        </w:rPr>
        <w:t>$1,000,000 Each Occurrence</w:t>
      </w:r>
    </w:p>
    <w:p w14:paraId="573A95F7" w14:textId="77777777" w:rsidR="00A1277B" w:rsidRPr="0076513B" w:rsidRDefault="00A1277B" w:rsidP="00A1277B">
      <w:pPr>
        <w:pStyle w:val="Body2"/>
        <w:spacing w:before="0"/>
        <w:rPr>
          <w:szCs w:val="24"/>
        </w:rPr>
      </w:pPr>
      <w:r w:rsidRPr="0076513B">
        <w:rPr>
          <w:szCs w:val="24"/>
        </w:rPr>
        <w:t>$2,000,000 General Aggregate</w:t>
      </w:r>
    </w:p>
    <w:p w14:paraId="7D97FFB1" w14:textId="77777777" w:rsidR="00A1277B" w:rsidRPr="0076513B" w:rsidRDefault="00A1277B" w:rsidP="00A1277B">
      <w:pPr>
        <w:pStyle w:val="Body2"/>
        <w:spacing w:before="0"/>
        <w:rPr>
          <w:szCs w:val="24"/>
        </w:rPr>
      </w:pPr>
      <w:r w:rsidRPr="0076513B">
        <w:rPr>
          <w:szCs w:val="24"/>
        </w:rPr>
        <w:t>$2,000,000 Products/Completed Operations Aggregate</w:t>
      </w:r>
    </w:p>
    <w:p w14:paraId="4B3916C5" w14:textId="77777777" w:rsidR="00A1277B" w:rsidRPr="0076513B" w:rsidRDefault="00A1277B" w:rsidP="00A1277B">
      <w:pPr>
        <w:pStyle w:val="Body2"/>
        <w:spacing w:before="0"/>
        <w:rPr>
          <w:szCs w:val="24"/>
        </w:rPr>
      </w:pPr>
      <w:r w:rsidRPr="0076513B">
        <w:rPr>
          <w:szCs w:val="24"/>
        </w:rPr>
        <w:t>$1,000,000 Personal Injury</w:t>
      </w:r>
    </w:p>
    <w:p w14:paraId="682B6BF0" w14:textId="77777777" w:rsidR="00A1277B" w:rsidRPr="0076513B" w:rsidRDefault="00A1277B" w:rsidP="00A1277B">
      <w:pPr>
        <w:pStyle w:val="HeadingE2"/>
        <w:numPr>
          <w:ilvl w:val="1"/>
          <w:numId w:val="2"/>
        </w:numPr>
        <w:rPr>
          <w:szCs w:val="24"/>
        </w:rPr>
      </w:pPr>
      <w:r w:rsidRPr="0076513B">
        <w:rPr>
          <w:szCs w:val="24"/>
        </w:rPr>
        <w:t xml:space="preserve">Exact structure and layering of the coverage shall be left to the discretion of </w:t>
      </w:r>
      <w:r>
        <w:rPr>
          <w:szCs w:val="24"/>
        </w:rPr>
        <w:t>Contractor</w:t>
      </w:r>
      <w:r w:rsidRPr="0076513B">
        <w:rPr>
          <w:szCs w:val="24"/>
        </w:rPr>
        <w:t>; however, any excess or umbrella policies used to meet the required limits shall be at least as broad as the underlying coverage and shall otherwise follow form.</w:t>
      </w:r>
    </w:p>
    <w:p w14:paraId="64D8D75D" w14:textId="77777777" w:rsidR="00A1277B" w:rsidRPr="0076513B" w:rsidRDefault="00A1277B" w:rsidP="00A1277B">
      <w:pPr>
        <w:pStyle w:val="HeadingE2"/>
        <w:numPr>
          <w:ilvl w:val="1"/>
          <w:numId w:val="2"/>
        </w:numPr>
        <w:rPr>
          <w:szCs w:val="24"/>
        </w:rPr>
      </w:pPr>
      <w:r w:rsidRPr="0076513B">
        <w:rPr>
          <w:szCs w:val="24"/>
        </w:rPr>
        <w:t xml:space="preserve">The following provisions shall apply to the Commercial Liability policy as well as any umbrella policy maintained by the </w:t>
      </w:r>
      <w:r>
        <w:rPr>
          <w:szCs w:val="24"/>
        </w:rPr>
        <w:t>Contractor</w:t>
      </w:r>
      <w:r w:rsidRPr="0076513B">
        <w:rPr>
          <w:szCs w:val="24"/>
        </w:rPr>
        <w:t xml:space="preserve"> to comply with the insurance requirements of this Agreement:</w:t>
      </w:r>
    </w:p>
    <w:p w14:paraId="6DCAEA51" w14:textId="77777777" w:rsidR="00A1277B" w:rsidRPr="0076513B" w:rsidRDefault="00A1277B" w:rsidP="00A1277B">
      <w:pPr>
        <w:pStyle w:val="HeadingE3"/>
        <w:numPr>
          <w:ilvl w:val="2"/>
          <w:numId w:val="2"/>
        </w:numPr>
        <w:rPr>
          <w:szCs w:val="24"/>
        </w:rPr>
      </w:pPr>
      <w:r w:rsidRPr="0076513B">
        <w:rPr>
          <w:szCs w:val="24"/>
        </w:rPr>
        <w:t>Coverage shall be on a “pay on behalf” basis with defense costs payable in addition to policy limits;</w:t>
      </w:r>
    </w:p>
    <w:p w14:paraId="1C8C15F8" w14:textId="77777777" w:rsidR="00A1277B" w:rsidRPr="0076513B" w:rsidRDefault="00A1277B" w:rsidP="00A1277B">
      <w:pPr>
        <w:pStyle w:val="HeadingE3"/>
        <w:numPr>
          <w:ilvl w:val="2"/>
          <w:numId w:val="2"/>
        </w:numPr>
        <w:rPr>
          <w:szCs w:val="24"/>
        </w:rPr>
      </w:pPr>
      <w:r w:rsidRPr="0076513B">
        <w:rPr>
          <w:szCs w:val="24"/>
        </w:rPr>
        <w:t>There shall be no cross liability exclusion which precludes coverage for claims or suits by one insured against another; and</w:t>
      </w:r>
    </w:p>
    <w:p w14:paraId="45339E57" w14:textId="77777777" w:rsidR="00A1277B" w:rsidRPr="0076513B" w:rsidRDefault="00A1277B" w:rsidP="00A1277B">
      <w:pPr>
        <w:pStyle w:val="HeadingE3"/>
        <w:numPr>
          <w:ilvl w:val="2"/>
          <w:numId w:val="2"/>
        </w:numPr>
        <w:rPr>
          <w:szCs w:val="24"/>
        </w:rPr>
      </w:pPr>
      <w:r w:rsidRPr="0076513B">
        <w:rPr>
          <w:szCs w:val="24"/>
        </w:rPr>
        <w:t>Coverage shall apply separately to each insured against whom a claim is made or a suit is brought, except with respect to the limits of liability.</w:t>
      </w:r>
    </w:p>
    <w:p w14:paraId="684E41E0" w14:textId="77777777" w:rsidR="00A1277B" w:rsidRPr="0076513B" w:rsidRDefault="00A1277B" w:rsidP="00A1277B">
      <w:pPr>
        <w:pStyle w:val="HeadingE1"/>
        <w:numPr>
          <w:ilvl w:val="0"/>
          <w:numId w:val="2"/>
        </w:numPr>
        <w:rPr>
          <w:szCs w:val="24"/>
        </w:rPr>
      </w:pPr>
      <w:r w:rsidRPr="0076513B">
        <w:rPr>
          <w:szCs w:val="24"/>
        </w:rPr>
        <w:t>BUSINESS AUTOMOBILE LIABILITY INSURANCE</w:t>
      </w:r>
    </w:p>
    <w:p w14:paraId="1D421926" w14:textId="77777777" w:rsidR="00A1277B" w:rsidRPr="0076513B" w:rsidRDefault="00A1277B" w:rsidP="00A1277B">
      <w:pPr>
        <w:pStyle w:val="Body1"/>
        <w:rPr>
          <w:szCs w:val="24"/>
        </w:rPr>
      </w:pPr>
      <w:r w:rsidRPr="0076513B">
        <w:rPr>
          <w:szCs w:val="24"/>
        </w:rPr>
        <w:t xml:space="preserve">Business automobile liability insurance policy which provides coverage at least as broad as ISO form CA 00 01 with policy limits a minimum limit of not less than one million dollars ($1,000,000) each accident using, or providing coverage at </w:t>
      </w:r>
      <w:r w:rsidRPr="0076513B">
        <w:rPr>
          <w:szCs w:val="24"/>
        </w:rPr>
        <w:lastRenderedPageBreak/>
        <w:t>least as broad as, Insurance Services Office form CA 00 01. Liability coverage shall apply to all owned (if any), non-owned and hired autos.</w:t>
      </w:r>
    </w:p>
    <w:p w14:paraId="0BCB9A6E" w14:textId="77777777" w:rsidR="00A1277B" w:rsidRPr="0076513B" w:rsidRDefault="00A1277B" w:rsidP="00A1277B">
      <w:pPr>
        <w:pStyle w:val="HeadingE1"/>
        <w:numPr>
          <w:ilvl w:val="0"/>
          <w:numId w:val="2"/>
        </w:numPr>
        <w:rPr>
          <w:szCs w:val="24"/>
        </w:rPr>
      </w:pPr>
      <w:r w:rsidRPr="0076513B">
        <w:rPr>
          <w:szCs w:val="24"/>
        </w:rPr>
        <w:t>WORKERS’ COMPENSATION</w:t>
      </w:r>
    </w:p>
    <w:p w14:paraId="1CF0165A" w14:textId="77777777" w:rsidR="00A1277B" w:rsidRPr="0076513B" w:rsidRDefault="00A1277B" w:rsidP="00A1277B">
      <w:pPr>
        <w:pStyle w:val="HeadingE2"/>
        <w:numPr>
          <w:ilvl w:val="1"/>
          <w:numId w:val="2"/>
        </w:numPr>
        <w:rPr>
          <w:szCs w:val="24"/>
        </w:rPr>
      </w:pPr>
      <w:r w:rsidRPr="0076513B">
        <w:rPr>
          <w:szCs w:val="24"/>
        </w:rPr>
        <w:t>Workers’ Compensation Insurance Policy as required by statute and employer’s liability with limits of at least one million dollars ($1,000,000) policy limit Bodily Injury by disease, one million dollars ($1,000,000) each accident/Bodily Injury and one million dollars ($1,000,000) each employee Bodily Injury by disease.</w:t>
      </w:r>
    </w:p>
    <w:p w14:paraId="41962A80" w14:textId="77777777" w:rsidR="00A1277B" w:rsidRPr="0076513B" w:rsidRDefault="00A1277B" w:rsidP="00A1277B">
      <w:pPr>
        <w:pStyle w:val="HeadingE2"/>
        <w:numPr>
          <w:ilvl w:val="1"/>
          <w:numId w:val="2"/>
        </w:numPr>
        <w:rPr>
          <w:szCs w:val="24"/>
        </w:rPr>
      </w:pPr>
      <w:r w:rsidRPr="0076513B">
        <w:rPr>
          <w:szCs w:val="24"/>
        </w:rPr>
        <w:t xml:space="preserve">The indemnification and hold harmless obligations of </w:t>
      </w:r>
      <w:r>
        <w:rPr>
          <w:szCs w:val="24"/>
        </w:rPr>
        <w:t>Contractor</w:t>
      </w:r>
      <w:r w:rsidRPr="0076513B">
        <w:rPr>
          <w:szCs w:val="24"/>
        </w:rPr>
        <w:t xml:space="preserve"> included in this Agreement shall not be limited in any way by any limitation on the amount or type of damage, compensation or benefit payable by or for Contractor or any subcontractor under any Workers’ Compensation Act(s), Disability Benefits Act(s) or other employee benefits act(s).</w:t>
      </w:r>
    </w:p>
    <w:p w14:paraId="38E945FE" w14:textId="77777777" w:rsidR="00A1277B" w:rsidRPr="0076513B" w:rsidRDefault="00A1277B" w:rsidP="00A1277B">
      <w:pPr>
        <w:pStyle w:val="HeadingE2"/>
        <w:numPr>
          <w:ilvl w:val="1"/>
          <w:numId w:val="2"/>
        </w:numPr>
        <w:rPr>
          <w:szCs w:val="24"/>
        </w:rPr>
      </w:pPr>
      <w:r w:rsidRPr="0076513B">
        <w:rPr>
          <w:szCs w:val="24"/>
        </w:rPr>
        <w:t>This policy must include a Waiver of Subrogation in favor of the City of Santa Clara, its City Council, commissions, officers, employees, volunteers and agents.</w:t>
      </w:r>
    </w:p>
    <w:p w14:paraId="682F04C7" w14:textId="77777777" w:rsidR="00A1277B" w:rsidRPr="0076513B" w:rsidRDefault="00A1277B" w:rsidP="00A1277B">
      <w:pPr>
        <w:pStyle w:val="HeadingE1"/>
        <w:numPr>
          <w:ilvl w:val="0"/>
          <w:numId w:val="2"/>
        </w:numPr>
        <w:rPr>
          <w:szCs w:val="24"/>
        </w:rPr>
      </w:pPr>
      <w:r w:rsidRPr="0076513B">
        <w:rPr>
          <w:szCs w:val="24"/>
        </w:rPr>
        <w:t>PROFESSIONAL LIABILITY</w:t>
      </w:r>
    </w:p>
    <w:p w14:paraId="6ED72885" w14:textId="77777777" w:rsidR="00A1277B" w:rsidRPr="0076513B" w:rsidRDefault="00A1277B" w:rsidP="00A1277B">
      <w:pPr>
        <w:pStyle w:val="Body1"/>
        <w:rPr>
          <w:szCs w:val="24"/>
        </w:rPr>
      </w:pPr>
      <w:r w:rsidRPr="0076513B">
        <w:rPr>
          <w:szCs w:val="24"/>
        </w:rPr>
        <w:t xml:space="preserve">Professional Liability or Errors and Omissions Insurance as appropriate shall be written on a policy form coverage specifically designed to protect against negligent acts, errors or omissions of the </w:t>
      </w:r>
      <w:r>
        <w:rPr>
          <w:szCs w:val="24"/>
        </w:rPr>
        <w:t>Contractor</w:t>
      </w:r>
      <w:r w:rsidRPr="0076513B">
        <w:rPr>
          <w:szCs w:val="24"/>
        </w:rPr>
        <w:t>. Covered services as designated in the policy must specifically include work performed under this agreement. Coverage shall be in an amount of not less than one million dollars ($1,000,000) per claim or two million dollars ($2,000,000) aggregate. Any coverage containing a deductible or self-retention must first be approved in writing by the City Attorney’s Office.</w:t>
      </w:r>
    </w:p>
    <w:p w14:paraId="4F3A7B8A" w14:textId="77777777" w:rsidR="00A1277B" w:rsidRPr="0076513B" w:rsidRDefault="00A1277B" w:rsidP="00A1277B">
      <w:pPr>
        <w:pStyle w:val="HeadingE1"/>
        <w:numPr>
          <w:ilvl w:val="0"/>
          <w:numId w:val="2"/>
        </w:numPr>
        <w:rPr>
          <w:szCs w:val="24"/>
        </w:rPr>
      </w:pPr>
      <w:r w:rsidRPr="0076513B">
        <w:rPr>
          <w:szCs w:val="24"/>
        </w:rPr>
        <w:t xml:space="preserve">COMPLIANCE WITH REQUIREMENTS </w:t>
      </w:r>
    </w:p>
    <w:p w14:paraId="11A2357A" w14:textId="77777777" w:rsidR="00A1277B" w:rsidRPr="0076513B" w:rsidRDefault="00A1277B" w:rsidP="00A1277B">
      <w:pPr>
        <w:pStyle w:val="Body1"/>
        <w:rPr>
          <w:szCs w:val="24"/>
        </w:rPr>
      </w:pPr>
      <w:r w:rsidRPr="0076513B">
        <w:rPr>
          <w:szCs w:val="24"/>
        </w:rPr>
        <w:t>All of the following clauses and/or endorsements, or similar provisions, must be part of each commercial general liability policy, and each umbrella or excess policy.</w:t>
      </w:r>
    </w:p>
    <w:p w14:paraId="16EA42B8" w14:textId="77777777" w:rsidR="00A1277B" w:rsidRPr="0076513B" w:rsidRDefault="00A1277B" w:rsidP="00A1277B">
      <w:pPr>
        <w:pStyle w:val="HeadingE2"/>
        <w:numPr>
          <w:ilvl w:val="1"/>
          <w:numId w:val="2"/>
        </w:numPr>
        <w:rPr>
          <w:szCs w:val="24"/>
        </w:rPr>
      </w:pPr>
      <w:r w:rsidRPr="0076513B">
        <w:rPr>
          <w:szCs w:val="24"/>
          <w:u w:val="single"/>
        </w:rPr>
        <w:t>Additional Insureds</w:t>
      </w:r>
      <w:r w:rsidRPr="0076513B">
        <w:rPr>
          <w:szCs w:val="24"/>
        </w:rPr>
        <w:t xml:space="preserve">. City of Santa Clara, its City Council, commissions, officers, employees, volunteers and agents are hereby added as additional insureds in respect to liability arising out of </w:t>
      </w:r>
      <w:r>
        <w:rPr>
          <w:szCs w:val="24"/>
        </w:rPr>
        <w:t>Contractor</w:t>
      </w:r>
      <w:r w:rsidRPr="0076513B">
        <w:rPr>
          <w:szCs w:val="24"/>
        </w:rPr>
        <w:t>’s work for City, using Insurance Services Office (ISO) Endorsement CG 20 10 11 85, or the combination of CG 20 10 03 97 and CG 20 37 10 01, or its equivalent.</w:t>
      </w:r>
    </w:p>
    <w:p w14:paraId="340E4591" w14:textId="77777777" w:rsidR="00A1277B" w:rsidRPr="0076513B" w:rsidRDefault="00A1277B" w:rsidP="00A1277B">
      <w:pPr>
        <w:pStyle w:val="HeadingE2"/>
        <w:numPr>
          <w:ilvl w:val="1"/>
          <w:numId w:val="2"/>
        </w:numPr>
        <w:rPr>
          <w:szCs w:val="24"/>
        </w:rPr>
      </w:pPr>
      <w:r w:rsidRPr="0076513B">
        <w:rPr>
          <w:szCs w:val="24"/>
          <w:u w:val="single"/>
        </w:rPr>
        <w:t>Primary and non-contributing</w:t>
      </w:r>
      <w:r w:rsidRPr="0076513B">
        <w:rPr>
          <w:szCs w:val="24"/>
        </w:rPr>
        <w:t xml:space="preserve">. Each insurance policy provided by </w:t>
      </w:r>
      <w:r>
        <w:rPr>
          <w:szCs w:val="24"/>
        </w:rPr>
        <w:t>Contractor</w:t>
      </w:r>
      <w:r w:rsidRPr="0076513B">
        <w:rPr>
          <w:szCs w:val="24"/>
        </w:rPr>
        <w:t xml:space="preserve"> shall contain language or be endorsed to contain wording making it primary insurance as respects to, and not requiring contribution </w:t>
      </w:r>
      <w:r w:rsidRPr="0076513B">
        <w:rPr>
          <w:szCs w:val="24"/>
        </w:rPr>
        <w:lastRenderedPageBreak/>
        <w:t xml:space="preserve">from, any other insurance which the indemnities may possess, including any self-insurance or self-insured retention they may have. Any other insurance indemnities may possess shall be considered excess insurance only and shall not be called upon to contribute with </w:t>
      </w:r>
      <w:r>
        <w:rPr>
          <w:szCs w:val="24"/>
        </w:rPr>
        <w:t>Contractor</w:t>
      </w:r>
      <w:r w:rsidRPr="0076513B">
        <w:rPr>
          <w:szCs w:val="24"/>
        </w:rPr>
        <w:t>’s insurance.</w:t>
      </w:r>
    </w:p>
    <w:p w14:paraId="228F9269" w14:textId="77777777" w:rsidR="00A1277B" w:rsidRPr="0076513B" w:rsidRDefault="00A1277B" w:rsidP="00A1277B">
      <w:pPr>
        <w:pStyle w:val="HeadingE2"/>
        <w:numPr>
          <w:ilvl w:val="1"/>
          <w:numId w:val="2"/>
        </w:numPr>
        <w:rPr>
          <w:szCs w:val="24"/>
        </w:rPr>
      </w:pPr>
      <w:r w:rsidRPr="0076513B">
        <w:rPr>
          <w:szCs w:val="24"/>
          <w:u w:val="single"/>
        </w:rPr>
        <w:t>Cancellation</w:t>
      </w:r>
      <w:r w:rsidRPr="0076513B">
        <w:rPr>
          <w:szCs w:val="24"/>
        </w:rPr>
        <w:t>.</w:t>
      </w:r>
    </w:p>
    <w:p w14:paraId="78F08B9A" w14:textId="77777777" w:rsidR="00A1277B" w:rsidRPr="0076513B" w:rsidRDefault="00A1277B" w:rsidP="00A1277B">
      <w:pPr>
        <w:pStyle w:val="HeadingE3"/>
        <w:numPr>
          <w:ilvl w:val="2"/>
          <w:numId w:val="2"/>
        </w:numPr>
        <w:rPr>
          <w:szCs w:val="24"/>
        </w:rPr>
      </w:pPr>
      <w:r w:rsidRPr="0076513B">
        <w:rPr>
          <w:szCs w:val="24"/>
        </w:rPr>
        <w:t>Each insurance policy shall contain language or be endorsed to reflect that no cancellation or modification of the coverage provided due to non-payment of premiums shall be effective until written notice has been given to City at least ten (10) days prior to the effective date of such modification or cancellation. In the event of non-renewal, written notice shall be given at least ten (10) days prior to the effective date of non-renewal.</w:t>
      </w:r>
    </w:p>
    <w:p w14:paraId="3F287B65" w14:textId="77777777" w:rsidR="00A1277B" w:rsidRPr="0076513B" w:rsidRDefault="00A1277B" w:rsidP="00A1277B">
      <w:pPr>
        <w:pStyle w:val="HeadingE3"/>
        <w:numPr>
          <w:ilvl w:val="2"/>
          <w:numId w:val="2"/>
        </w:numPr>
        <w:rPr>
          <w:szCs w:val="24"/>
        </w:rPr>
      </w:pPr>
      <w:r w:rsidRPr="0076513B">
        <w:rPr>
          <w:szCs w:val="24"/>
        </w:rPr>
        <w:t>Each insurance policy shall contain language or be endorsed to reflect that no cancellation or modification of the coverage provided for any cause save and except non-payment of premiums shall be effective until written notice has been given to City at least thirty (30) days prior to the effective date of such modification or cancellation. In the event of non-renewal, written notice shall be given at least thirty (30) days prior to the effective date of non-renewal.</w:t>
      </w:r>
    </w:p>
    <w:p w14:paraId="0F12B3A0" w14:textId="77777777" w:rsidR="00A1277B" w:rsidRPr="0076513B" w:rsidRDefault="00A1277B" w:rsidP="00A1277B">
      <w:pPr>
        <w:pStyle w:val="HeadingE2"/>
        <w:numPr>
          <w:ilvl w:val="1"/>
          <w:numId w:val="2"/>
        </w:numPr>
        <w:rPr>
          <w:szCs w:val="24"/>
        </w:rPr>
      </w:pPr>
      <w:r w:rsidRPr="0076513B">
        <w:rPr>
          <w:szCs w:val="24"/>
          <w:u w:val="single"/>
        </w:rPr>
        <w:t>Other Endorsements</w:t>
      </w:r>
      <w:r w:rsidRPr="0076513B">
        <w:rPr>
          <w:szCs w:val="24"/>
        </w:rPr>
        <w:t>. Other endorsements may be required for policies other than the commercial general liability policy if specified in the description of required insurance set forth in Sections A through E of this Exhibit C, above.</w:t>
      </w:r>
      <w:r w:rsidRPr="0076513B">
        <w:rPr>
          <w:szCs w:val="24"/>
        </w:rPr>
        <w:br/>
      </w:r>
    </w:p>
    <w:p w14:paraId="5B81C41C" w14:textId="77777777" w:rsidR="00A1277B" w:rsidRPr="0076513B" w:rsidRDefault="00A1277B" w:rsidP="00A1277B">
      <w:pPr>
        <w:pStyle w:val="HeadingE1"/>
        <w:numPr>
          <w:ilvl w:val="0"/>
          <w:numId w:val="2"/>
        </w:numPr>
        <w:rPr>
          <w:szCs w:val="24"/>
        </w:rPr>
      </w:pPr>
      <w:r w:rsidRPr="0076513B">
        <w:rPr>
          <w:szCs w:val="24"/>
        </w:rPr>
        <w:t>ADDITIONAL INSURANCE RELATED PROVISIONS</w:t>
      </w:r>
    </w:p>
    <w:p w14:paraId="1C4D4ED9" w14:textId="77777777" w:rsidR="00A1277B" w:rsidRPr="0076513B" w:rsidRDefault="00A1277B" w:rsidP="00A1277B">
      <w:pPr>
        <w:pStyle w:val="Body1"/>
        <w:rPr>
          <w:szCs w:val="24"/>
        </w:rPr>
      </w:pPr>
      <w:r>
        <w:rPr>
          <w:szCs w:val="24"/>
        </w:rPr>
        <w:t>Contractor</w:t>
      </w:r>
      <w:r w:rsidRPr="0076513B">
        <w:rPr>
          <w:szCs w:val="24"/>
        </w:rPr>
        <w:t xml:space="preserve"> and City agree as follows:</w:t>
      </w:r>
    </w:p>
    <w:p w14:paraId="5CD6AB27" w14:textId="77777777" w:rsidR="00A1277B" w:rsidRPr="0076513B" w:rsidRDefault="00A1277B" w:rsidP="00A1277B">
      <w:pPr>
        <w:pStyle w:val="HeadingE2"/>
        <w:numPr>
          <w:ilvl w:val="1"/>
          <w:numId w:val="2"/>
        </w:numPr>
        <w:rPr>
          <w:szCs w:val="24"/>
        </w:rPr>
      </w:pPr>
      <w:r>
        <w:rPr>
          <w:szCs w:val="24"/>
        </w:rPr>
        <w:t>Contractor</w:t>
      </w:r>
      <w:r w:rsidRPr="0076513B">
        <w:rPr>
          <w:szCs w:val="24"/>
        </w:rPr>
        <w:t xml:space="preserve"> agrees to ensure that subcontractors, and any other party involved with the Services, who is brought onto or involved in the performance of the Services by </w:t>
      </w:r>
      <w:r>
        <w:rPr>
          <w:szCs w:val="24"/>
        </w:rPr>
        <w:t>Contractor</w:t>
      </w:r>
      <w:r w:rsidRPr="0076513B">
        <w:rPr>
          <w:szCs w:val="24"/>
        </w:rPr>
        <w:t xml:space="preserve">, provide the same minimum insurance coverage required of </w:t>
      </w:r>
      <w:r>
        <w:rPr>
          <w:szCs w:val="24"/>
        </w:rPr>
        <w:t>Contractor</w:t>
      </w:r>
      <w:r w:rsidRPr="0076513B">
        <w:rPr>
          <w:szCs w:val="24"/>
        </w:rPr>
        <w:t xml:space="preserve">, </w:t>
      </w:r>
      <w:r w:rsidRPr="0076513B">
        <w:rPr>
          <w:szCs w:val="24"/>
          <w:u w:val="single"/>
        </w:rPr>
        <w:t>except as with respect to limits</w:t>
      </w:r>
      <w:r w:rsidRPr="0076513B">
        <w:rPr>
          <w:szCs w:val="24"/>
        </w:rPr>
        <w:t xml:space="preserve">. </w:t>
      </w:r>
      <w:r>
        <w:rPr>
          <w:szCs w:val="24"/>
        </w:rPr>
        <w:t>Contractor</w:t>
      </w:r>
      <w:r w:rsidRPr="0076513B">
        <w:rPr>
          <w:szCs w:val="24"/>
        </w:rPr>
        <w:t xml:space="preserve"> agrees to monitor and review all such coverage and assumes all responsibility for ensuring that such coverage is provided in conformity with the requirements of this Agreement. </w:t>
      </w:r>
      <w:r>
        <w:rPr>
          <w:szCs w:val="24"/>
        </w:rPr>
        <w:t>Contractor</w:t>
      </w:r>
      <w:r w:rsidRPr="0076513B">
        <w:rPr>
          <w:szCs w:val="24"/>
        </w:rPr>
        <w:t xml:space="preserve"> agrees that upon request by City, all agreements with, and insurance compliance documents provided by, such subcontractors and others engaged in the project will be submitted to City for review. </w:t>
      </w:r>
    </w:p>
    <w:p w14:paraId="3270EC95" w14:textId="77777777" w:rsidR="00A1277B" w:rsidRPr="0076513B" w:rsidRDefault="00A1277B" w:rsidP="00A1277B">
      <w:pPr>
        <w:pStyle w:val="HeadingE2"/>
        <w:numPr>
          <w:ilvl w:val="1"/>
          <w:numId w:val="2"/>
        </w:numPr>
        <w:rPr>
          <w:szCs w:val="24"/>
        </w:rPr>
      </w:pPr>
      <w:r>
        <w:rPr>
          <w:szCs w:val="24"/>
        </w:rPr>
        <w:t>Contractor</w:t>
      </w:r>
      <w:r w:rsidRPr="0076513B">
        <w:rPr>
          <w:szCs w:val="24"/>
        </w:rPr>
        <w:t xml:space="preserve"> agrees to be responsible for ensuring that no contract used by any party involved in any way with the project reserves the right to charge City or </w:t>
      </w:r>
      <w:r>
        <w:rPr>
          <w:szCs w:val="24"/>
        </w:rPr>
        <w:t>Contractor</w:t>
      </w:r>
      <w:r w:rsidRPr="0076513B">
        <w:rPr>
          <w:szCs w:val="24"/>
        </w:rPr>
        <w:t xml:space="preserve"> for the cost of additional insurance coverage required </w:t>
      </w:r>
      <w:r w:rsidRPr="0076513B">
        <w:rPr>
          <w:szCs w:val="24"/>
        </w:rPr>
        <w:lastRenderedPageBreak/>
        <w:t>by this Agreement. Any such provisions are to be deleted with reference to City. It is not the intent of City to reimburse any third party for the cost of complying with these requirements. There shall be no recourse against City for payment of premiums or other amounts with respect thereto.</w:t>
      </w:r>
    </w:p>
    <w:p w14:paraId="3130DBCF" w14:textId="77777777" w:rsidR="00A1277B" w:rsidRPr="0076513B" w:rsidRDefault="00A1277B" w:rsidP="00A1277B">
      <w:pPr>
        <w:pStyle w:val="HeadingE2"/>
        <w:numPr>
          <w:ilvl w:val="1"/>
          <w:numId w:val="2"/>
        </w:numPr>
        <w:rPr>
          <w:szCs w:val="24"/>
        </w:rPr>
      </w:pPr>
      <w:r w:rsidRPr="0076513B">
        <w:rPr>
          <w:szCs w:val="24"/>
        </w:rPr>
        <w:t xml:space="preserve">The City reserves the right to withhold payments from the </w:t>
      </w:r>
      <w:r>
        <w:rPr>
          <w:szCs w:val="24"/>
        </w:rPr>
        <w:t>Contractor</w:t>
      </w:r>
      <w:r w:rsidRPr="0076513B">
        <w:rPr>
          <w:szCs w:val="24"/>
        </w:rPr>
        <w:t xml:space="preserve"> in the event of material noncompliance with the insurance requirements set forth in this Agreement.</w:t>
      </w:r>
    </w:p>
    <w:p w14:paraId="3A6D5935" w14:textId="77777777" w:rsidR="00A1277B" w:rsidRPr="0076513B" w:rsidRDefault="00A1277B" w:rsidP="00A1277B">
      <w:pPr>
        <w:pStyle w:val="HeadingE1"/>
        <w:numPr>
          <w:ilvl w:val="0"/>
          <w:numId w:val="2"/>
        </w:numPr>
        <w:rPr>
          <w:szCs w:val="24"/>
        </w:rPr>
      </w:pPr>
      <w:r w:rsidRPr="0076513B">
        <w:rPr>
          <w:szCs w:val="24"/>
        </w:rPr>
        <w:t>EVIDENCE OF COVERAGE</w:t>
      </w:r>
    </w:p>
    <w:p w14:paraId="10042B43" w14:textId="77777777" w:rsidR="00A1277B" w:rsidRPr="0076513B" w:rsidRDefault="00A1277B" w:rsidP="00A1277B">
      <w:pPr>
        <w:pStyle w:val="Body1"/>
        <w:rPr>
          <w:szCs w:val="24"/>
        </w:rPr>
      </w:pPr>
      <w:r w:rsidRPr="0076513B">
        <w:rPr>
          <w:szCs w:val="24"/>
        </w:rPr>
        <w:t xml:space="preserve">Prior to commencement of any Services under this Agreement, </w:t>
      </w:r>
      <w:r>
        <w:rPr>
          <w:szCs w:val="24"/>
        </w:rPr>
        <w:t>Contractor</w:t>
      </w:r>
      <w:r w:rsidRPr="0076513B">
        <w:rPr>
          <w:szCs w:val="24"/>
        </w:rPr>
        <w:t xml:space="preserve">, and each and every subcontractor (of every tier) shall, at its sole cost and expense, provide and maintain not less than the minimum insurance coverage with the endorsements and deductibles indicated in this Agreement. Such insurance coverage shall be maintained with insurers, and under forms of policies, satisfactory to City and as described in this Agreement. </w:t>
      </w:r>
      <w:r>
        <w:rPr>
          <w:szCs w:val="24"/>
        </w:rPr>
        <w:t>Contractor</w:t>
      </w:r>
      <w:r w:rsidRPr="0076513B">
        <w:rPr>
          <w:szCs w:val="24"/>
        </w:rPr>
        <w:t xml:space="preserve"> shall file with the City all certificates and endorsements for the required insurance policies for City’s approval as to adequacy of the insurance protection.</w:t>
      </w:r>
    </w:p>
    <w:p w14:paraId="0AFC5720" w14:textId="77777777" w:rsidR="00A1277B" w:rsidRPr="0076513B" w:rsidRDefault="00A1277B" w:rsidP="00A1277B">
      <w:pPr>
        <w:pStyle w:val="HeadingE1"/>
        <w:numPr>
          <w:ilvl w:val="0"/>
          <w:numId w:val="2"/>
        </w:numPr>
        <w:rPr>
          <w:szCs w:val="24"/>
        </w:rPr>
      </w:pPr>
      <w:r w:rsidRPr="0076513B">
        <w:rPr>
          <w:szCs w:val="24"/>
        </w:rPr>
        <w:t>EVIDENCE OF COMPLIANCE</w:t>
      </w:r>
    </w:p>
    <w:p w14:paraId="0DA7196E" w14:textId="77777777" w:rsidR="00A1277B" w:rsidRDefault="00A1277B" w:rsidP="00A1277B">
      <w:pPr>
        <w:pStyle w:val="Body1"/>
        <w:rPr>
          <w:szCs w:val="24"/>
        </w:rPr>
      </w:pPr>
      <w:r>
        <w:rPr>
          <w:szCs w:val="24"/>
        </w:rPr>
        <w:t>Contractor</w:t>
      </w:r>
      <w:r w:rsidRPr="0076513B">
        <w:rPr>
          <w:szCs w:val="24"/>
        </w:rPr>
        <w:t xml:space="preserve"> or its insurance broker shall provide the required proof of insurance compliance, consisting of Insurance Services Office (ISO) endorsement forms or their equivalent and the ACORD form 25-S certificate of insurance (or its equivalent), evidencing all required coverage shall be delivered to City, or its representative as set forth below, at or prior to execution of this Agreement. Upon City’s request, </w:t>
      </w:r>
      <w:r>
        <w:rPr>
          <w:szCs w:val="24"/>
        </w:rPr>
        <w:t>Contractor</w:t>
      </w:r>
      <w:r w:rsidRPr="0076513B">
        <w:rPr>
          <w:szCs w:val="24"/>
        </w:rPr>
        <w:t xml:space="preserve"> shall submit to City copies of the actual insurance policies or renewals or replacements. Unless otherwise required by the terms of this Agreement, all certificates, endorsements, coverage verifications and other items required to be delivered to City pursuant to this Agreement shall be </w:t>
      </w:r>
      <w:r>
        <w:rPr>
          <w:szCs w:val="24"/>
        </w:rPr>
        <w:t>provided by e</w:t>
      </w:r>
      <w:r w:rsidRPr="0076513B">
        <w:rPr>
          <w:szCs w:val="24"/>
        </w:rPr>
        <w:t>mail to:</w:t>
      </w:r>
      <w:r>
        <w:rPr>
          <w:szCs w:val="24"/>
        </w:rPr>
        <w:t xml:space="preserve"> </w:t>
      </w:r>
      <w:r w:rsidRPr="0076513B">
        <w:rPr>
          <w:szCs w:val="24"/>
        </w:rPr>
        <w:t>ctsantaclara@ebix.com</w:t>
      </w:r>
      <w:r>
        <w:rPr>
          <w:szCs w:val="24"/>
        </w:rPr>
        <w:t>.</w:t>
      </w:r>
    </w:p>
    <w:p w14:paraId="5E874A48" w14:textId="77777777" w:rsidR="00A1277B" w:rsidRDefault="00A1277B" w:rsidP="00A1277B">
      <w:pPr>
        <w:pStyle w:val="Body1"/>
        <w:ind w:firstLine="720"/>
        <w:rPr>
          <w:szCs w:val="24"/>
        </w:rPr>
      </w:pPr>
      <w:r>
        <w:rPr>
          <w:szCs w:val="24"/>
        </w:rPr>
        <w:t>Or by mail to:</w:t>
      </w:r>
    </w:p>
    <w:p w14:paraId="07398447" w14:textId="77777777" w:rsidR="00A1277B" w:rsidRPr="00F512B1" w:rsidRDefault="00A1277B" w:rsidP="00A1277B">
      <w:pPr>
        <w:pStyle w:val="Body1"/>
        <w:ind w:firstLine="720"/>
        <w:rPr>
          <w:szCs w:val="24"/>
        </w:rPr>
      </w:pPr>
      <w:r w:rsidRPr="00F512B1">
        <w:rPr>
          <w:szCs w:val="24"/>
        </w:rPr>
        <w:t>EBIX Inc.</w:t>
      </w:r>
    </w:p>
    <w:p w14:paraId="44943C48" w14:textId="177B1C78" w:rsidR="00A1277B" w:rsidRPr="00F512B1" w:rsidRDefault="00A1277B" w:rsidP="00A1277B">
      <w:pPr>
        <w:pStyle w:val="Contact"/>
        <w:tabs>
          <w:tab w:val="left" w:pos="5760"/>
        </w:tabs>
        <w:rPr>
          <w:szCs w:val="24"/>
        </w:rPr>
      </w:pPr>
      <w:r w:rsidRPr="00F512B1">
        <w:rPr>
          <w:szCs w:val="24"/>
        </w:rPr>
        <w:t>City of Santa Clara</w:t>
      </w:r>
      <w:r>
        <w:rPr>
          <w:szCs w:val="24"/>
        </w:rPr>
        <w:t xml:space="preserve"> – </w:t>
      </w:r>
      <w:r w:rsidR="00554BE4">
        <w:rPr>
          <w:szCs w:val="24"/>
        </w:rPr>
        <w:t>Community Development Department</w:t>
      </w:r>
    </w:p>
    <w:p w14:paraId="05D9819B" w14:textId="77777777" w:rsidR="00A1277B" w:rsidRPr="00F512B1" w:rsidRDefault="00A1277B" w:rsidP="00A1277B">
      <w:pPr>
        <w:pStyle w:val="Contact"/>
        <w:tabs>
          <w:tab w:val="left" w:pos="5040"/>
          <w:tab w:val="left" w:pos="5760"/>
        </w:tabs>
        <w:rPr>
          <w:szCs w:val="24"/>
        </w:rPr>
      </w:pPr>
      <w:r w:rsidRPr="00F512B1">
        <w:rPr>
          <w:szCs w:val="24"/>
        </w:rPr>
        <w:t>P.O. Box 100085 – S2</w:t>
      </w:r>
      <w:r w:rsidRPr="00F512B1">
        <w:rPr>
          <w:szCs w:val="24"/>
        </w:rPr>
        <w:tab/>
      </w:r>
      <w:r>
        <w:rPr>
          <w:szCs w:val="24"/>
        </w:rPr>
        <w:t xml:space="preserve"> </w:t>
      </w:r>
    </w:p>
    <w:p w14:paraId="044DDCEC" w14:textId="77777777" w:rsidR="00A1277B" w:rsidRPr="00F512B1" w:rsidRDefault="00A1277B" w:rsidP="00A1277B">
      <w:pPr>
        <w:pStyle w:val="Contact"/>
        <w:tabs>
          <w:tab w:val="left" w:pos="5760"/>
        </w:tabs>
        <w:rPr>
          <w:szCs w:val="24"/>
        </w:rPr>
      </w:pPr>
      <w:r w:rsidRPr="00F512B1">
        <w:rPr>
          <w:szCs w:val="24"/>
        </w:rPr>
        <w:t>Duluth, GA 30096</w:t>
      </w:r>
      <w:r w:rsidRPr="00F512B1">
        <w:rPr>
          <w:szCs w:val="24"/>
        </w:rPr>
        <w:tab/>
      </w:r>
      <w:r>
        <w:rPr>
          <w:szCs w:val="24"/>
        </w:rPr>
        <w:t xml:space="preserve"> </w:t>
      </w:r>
    </w:p>
    <w:p w14:paraId="3A20F365" w14:textId="77777777" w:rsidR="00A1277B" w:rsidRPr="00F512B1" w:rsidRDefault="00A1277B" w:rsidP="00A1277B">
      <w:pPr>
        <w:pStyle w:val="Contact"/>
        <w:rPr>
          <w:szCs w:val="24"/>
        </w:rPr>
      </w:pPr>
      <w:r w:rsidRPr="00F512B1">
        <w:rPr>
          <w:szCs w:val="24"/>
        </w:rPr>
        <w:t>Telephone number:</w:t>
      </w:r>
      <w:r>
        <w:rPr>
          <w:szCs w:val="24"/>
        </w:rPr>
        <w:t xml:space="preserve"> </w:t>
      </w:r>
      <w:r w:rsidRPr="00F512B1">
        <w:rPr>
          <w:szCs w:val="24"/>
        </w:rPr>
        <w:t>951-766-2280</w:t>
      </w:r>
    </w:p>
    <w:p w14:paraId="1D26433C" w14:textId="77777777" w:rsidR="00A1277B" w:rsidRPr="00F512B1" w:rsidRDefault="00A1277B" w:rsidP="00A1277B">
      <w:pPr>
        <w:pStyle w:val="Contact"/>
        <w:rPr>
          <w:szCs w:val="24"/>
        </w:rPr>
      </w:pPr>
      <w:r w:rsidRPr="00F512B1">
        <w:rPr>
          <w:szCs w:val="24"/>
        </w:rPr>
        <w:t>Fax number:</w:t>
      </w:r>
      <w:r>
        <w:rPr>
          <w:szCs w:val="24"/>
        </w:rPr>
        <w:t xml:space="preserve"> </w:t>
      </w:r>
      <w:r w:rsidRPr="00F512B1">
        <w:rPr>
          <w:szCs w:val="24"/>
        </w:rPr>
        <w:t>770-325-0409</w:t>
      </w:r>
    </w:p>
    <w:p w14:paraId="5FEE0A98" w14:textId="77777777" w:rsidR="00A1277B" w:rsidRPr="0076513B" w:rsidRDefault="00A1277B" w:rsidP="00A1277B">
      <w:pPr>
        <w:pStyle w:val="HeadingE1"/>
        <w:numPr>
          <w:ilvl w:val="0"/>
          <w:numId w:val="2"/>
        </w:numPr>
        <w:rPr>
          <w:szCs w:val="24"/>
        </w:rPr>
      </w:pPr>
      <w:r w:rsidRPr="0076513B">
        <w:rPr>
          <w:szCs w:val="24"/>
        </w:rPr>
        <w:t>QUALIFYING INSURERS</w:t>
      </w:r>
    </w:p>
    <w:p w14:paraId="4A195318" w14:textId="77777777" w:rsidR="00A51662" w:rsidRPr="00A51662" w:rsidRDefault="00A1277B" w:rsidP="00A1277B">
      <w:pPr>
        <w:pStyle w:val="Body1"/>
      </w:pPr>
      <w:r w:rsidRPr="0076513B">
        <w:rPr>
          <w:szCs w:val="24"/>
        </w:rPr>
        <w:t xml:space="preserve">All of the insurance companies providing insurance for </w:t>
      </w:r>
      <w:r>
        <w:rPr>
          <w:szCs w:val="24"/>
        </w:rPr>
        <w:t>Contractor</w:t>
      </w:r>
      <w:r w:rsidRPr="0076513B">
        <w:rPr>
          <w:szCs w:val="24"/>
        </w:rPr>
        <w:t xml:space="preserve"> shall have, and provide written proof of, an A. M. Best rating of at least A minus 6 (A- VI) or shall be an insurance company of equal financial stability that is approved by the City or its insurance compliance representatives.</w:t>
      </w:r>
    </w:p>
    <w:sectPr w:rsidR="00A51662" w:rsidRPr="00A51662" w:rsidSect="00A1277B">
      <w:footerReference w:type="default" r:id="rId1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67014A" w14:textId="77777777" w:rsidR="009848B1" w:rsidRDefault="009848B1">
      <w:r>
        <w:separator/>
      </w:r>
    </w:p>
  </w:endnote>
  <w:endnote w:type="continuationSeparator" w:id="0">
    <w:p w14:paraId="4B0412D3" w14:textId="77777777" w:rsidR="009848B1" w:rsidRDefault="00984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0C9E79" w14:textId="77777777" w:rsidR="001C02F7" w:rsidRDefault="001C02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B1B52E" w14:textId="0AF27406" w:rsidR="00D748F2" w:rsidRPr="00372FC7" w:rsidRDefault="00D748F2" w:rsidP="00476A65">
    <w:pPr>
      <w:pStyle w:val="Footer"/>
      <w:tabs>
        <w:tab w:val="clear" w:pos="4320"/>
        <w:tab w:val="right" w:pos="9360"/>
      </w:tabs>
      <w:rPr>
        <w:rStyle w:val="PageNumber"/>
      </w:rPr>
    </w:pPr>
    <w:r w:rsidRPr="00372FC7">
      <w:t>Agreement with</w:t>
    </w:r>
    <w:r>
      <w:t xml:space="preserve"> </w:t>
    </w:r>
    <w:r>
      <w:rPr>
        <w:szCs w:val="24"/>
      </w:rPr>
      <w:t>MIG, Inc.</w:t>
    </w:r>
    <w:r>
      <w:t xml:space="preserve"> </w:t>
    </w:r>
    <w:r>
      <w:tab/>
    </w:r>
    <w:r w:rsidRPr="0056066A">
      <w:t xml:space="preserve">Page </w:t>
    </w:r>
    <w:r w:rsidRPr="0056066A">
      <w:fldChar w:fldCharType="begin"/>
    </w:r>
    <w:r w:rsidRPr="0056066A">
      <w:instrText xml:space="preserve"> PAGE  \* Arabic  \* MERGEFORMAT </w:instrText>
    </w:r>
    <w:r w:rsidRPr="0056066A">
      <w:fldChar w:fldCharType="separate"/>
    </w:r>
    <w:r w:rsidRPr="0056066A">
      <w:rPr>
        <w:noProof/>
      </w:rPr>
      <w:t>1</w:t>
    </w:r>
    <w:r w:rsidRPr="0056066A">
      <w:fldChar w:fldCharType="end"/>
    </w:r>
    <w:r w:rsidRPr="0056066A">
      <w:t xml:space="preserve"> of </w:t>
    </w:r>
    <w:fldSimple w:instr=" NUMPAGES  \* Arabic  \* MERGEFORMAT ">
      <w:r w:rsidRPr="0056066A">
        <w:rPr>
          <w:noProof/>
        </w:rPr>
        <w:t>2</w:t>
      </w:r>
    </w:fldSimple>
  </w:p>
  <w:p w14:paraId="58807D60" w14:textId="77777777" w:rsidR="00D748F2" w:rsidRPr="00372FC7" w:rsidRDefault="00D748F2">
    <w:pPr>
      <w:pStyle w:val="Footer"/>
    </w:pPr>
    <w:r>
      <w:rPr>
        <w:rStyle w:val="PageNumber"/>
      </w:rPr>
      <w:t>Rev. 07-01-18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F7E901" w14:textId="77777777" w:rsidR="001C02F7" w:rsidRDefault="001C02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CCCC1" w14:textId="0163935D" w:rsidR="00D748F2" w:rsidRPr="00372FC7" w:rsidRDefault="00D748F2" w:rsidP="00476A65">
    <w:pPr>
      <w:pStyle w:val="Footer"/>
      <w:tabs>
        <w:tab w:val="clear" w:pos="4320"/>
        <w:tab w:val="right" w:pos="9360"/>
      </w:tabs>
      <w:rPr>
        <w:rStyle w:val="PageNumber"/>
      </w:rPr>
    </w:pPr>
    <w:r w:rsidRPr="00372FC7">
      <w:t>Agreement with</w:t>
    </w:r>
    <w:r>
      <w:t xml:space="preserve"> </w:t>
    </w:r>
    <w:r w:rsidR="001C02F7">
      <w:rPr>
        <w:szCs w:val="24"/>
      </w:rPr>
      <w:t>MIG</w:t>
    </w:r>
    <w:r>
      <w:rPr>
        <w:szCs w:val="24"/>
      </w:rPr>
      <w:t>.</w:t>
    </w:r>
    <w:r>
      <w:t xml:space="preserve">/Exhibit A </w:t>
    </w:r>
    <w:r>
      <w:tab/>
    </w:r>
    <w:r w:rsidRPr="0056066A">
      <w:t xml:space="preserve">Page </w:t>
    </w:r>
    <w:r w:rsidRPr="0056066A">
      <w:fldChar w:fldCharType="begin"/>
    </w:r>
    <w:r w:rsidRPr="0056066A">
      <w:instrText xml:space="preserve"> PAGE  \* Arabic  \* MERGEFORMAT </w:instrText>
    </w:r>
    <w:r w:rsidRPr="0056066A">
      <w:fldChar w:fldCharType="separate"/>
    </w:r>
    <w:r w:rsidRPr="0056066A">
      <w:rPr>
        <w:noProof/>
      </w:rPr>
      <w:t>1</w:t>
    </w:r>
    <w:r w:rsidRPr="0056066A">
      <w:fldChar w:fldCharType="end"/>
    </w:r>
    <w:r w:rsidRPr="0056066A">
      <w:t xml:space="preserve"> of </w:t>
    </w:r>
    <w:fldSimple w:instr=" NUMPAGES  \* Arabic  \* MERGEFORMAT ">
      <w:r w:rsidRPr="0056066A">
        <w:rPr>
          <w:noProof/>
        </w:rPr>
        <w:t>2</w:t>
      </w:r>
    </w:fldSimple>
  </w:p>
  <w:p w14:paraId="51E7CB79" w14:textId="77777777" w:rsidR="00D748F2" w:rsidRPr="00372FC7" w:rsidRDefault="00D748F2">
    <w:pPr>
      <w:pStyle w:val="Footer"/>
    </w:pPr>
    <w:r>
      <w:rPr>
        <w:rStyle w:val="PageNumber"/>
      </w:rPr>
      <w:t>Rev. 07-01-18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E0240" w14:textId="22128C92" w:rsidR="00D748F2" w:rsidRPr="00372FC7" w:rsidRDefault="00D748F2" w:rsidP="00476A65">
    <w:pPr>
      <w:pStyle w:val="Footer"/>
      <w:tabs>
        <w:tab w:val="clear" w:pos="4320"/>
        <w:tab w:val="right" w:pos="9360"/>
      </w:tabs>
      <w:rPr>
        <w:rStyle w:val="PageNumber"/>
      </w:rPr>
    </w:pPr>
    <w:r w:rsidRPr="00372FC7">
      <w:t>Agreement with</w:t>
    </w:r>
    <w:r>
      <w:t xml:space="preserve"> </w:t>
    </w:r>
    <w:r>
      <w:rPr>
        <w:szCs w:val="24"/>
      </w:rPr>
      <w:t>MIG, Inc.</w:t>
    </w:r>
    <w:r>
      <w:t xml:space="preserve">/Exhibit B </w:t>
    </w:r>
    <w:r>
      <w:tab/>
    </w:r>
    <w:r w:rsidRPr="0056066A">
      <w:t xml:space="preserve">Page </w:t>
    </w:r>
    <w:r w:rsidRPr="0056066A">
      <w:fldChar w:fldCharType="begin"/>
    </w:r>
    <w:r w:rsidRPr="0056066A">
      <w:instrText xml:space="preserve"> PAGE  \* Arabic  \* MERGEFORMAT </w:instrText>
    </w:r>
    <w:r w:rsidRPr="0056066A">
      <w:fldChar w:fldCharType="separate"/>
    </w:r>
    <w:r w:rsidRPr="0056066A">
      <w:rPr>
        <w:noProof/>
      </w:rPr>
      <w:t>1</w:t>
    </w:r>
    <w:r w:rsidRPr="0056066A">
      <w:fldChar w:fldCharType="end"/>
    </w:r>
    <w:r w:rsidRPr="0056066A">
      <w:t xml:space="preserve"> of </w:t>
    </w:r>
    <w:fldSimple w:instr=" NUMPAGES  \* Arabic  \* MERGEFORMAT ">
      <w:r w:rsidRPr="0056066A">
        <w:rPr>
          <w:noProof/>
        </w:rPr>
        <w:t>2</w:t>
      </w:r>
    </w:fldSimple>
  </w:p>
  <w:p w14:paraId="66E94889" w14:textId="77777777" w:rsidR="00D748F2" w:rsidRPr="00372FC7" w:rsidRDefault="00D748F2">
    <w:pPr>
      <w:pStyle w:val="Footer"/>
    </w:pPr>
    <w:r>
      <w:rPr>
        <w:rStyle w:val="PageNumber"/>
      </w:rPr>
      <w:t>Rev. 07-01-18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F8EBF7" w14:textId="4BC99BFA" w:rsidR="00D748F2" w:rsidRPr="00372FC7" w:rsidRDefault="00D748F2" w:rsidP="00476A65">
    <w:pPr>
      <w:pStyle w:val="Footer"/>
      <w:tabs>
        <w:tab w:val="clear" w:pos="4320"/>
        <w:tab w:val="right" w:pos="9360"/>
      </w:tabs>
      <w:rPr>
        <w:rStyle w:val="PageNumber"/>
      </w:rPr>
    </w:pPr>
    <w:r w:rsidRPr="00372FC7">
      <w:t>Agreement with</w:t>
    </w:r>
    <w:r>
      <w:t xml:space="preserve"> </w:t>
    </w:r>
    <w:r>
      <w:rPr>
        <w:szCs w:val="24"/>
      </w:rPr>
      <w:t>MIG, Inc.</w:t>
    </w:r>
    <w:r>
      <w:t xml:space="preserve">/Exhibit C </w:t>
    </w:r>
    <w:r>
      <w:tab/>
    </w:r>
    <w:r w:rsidRPr="0056066A">
      <w:t xml:space="preserve">Page </w:t>
    </w:r>
    <w:r w:rsidRPr="0056066A">
      <w:fldChar w:fldCharType="begin"/>
    </w:r>
    <w:r w:rsidRPr="0056066A">
      <w:instrText xml:space="preserve"> PAGE  \* Arabic  \* MERGEFORMAT </w:instrText>
    </w:r>
    <w:r w:rsidRPr="0056066A">
      <w:fldChar w:fldCharType="separate"/>
    </w:r>
    <w:r w:rsidRPr="0056066A">
      <w:rPr>
        <w:noProof/>
      </w:rPr>
      <w:t>1</w:t>
    </w:r>
    <w:r w:rsidRPr="0056066A">
      <w:fldChar w:fldCharType="end"/>
    </w:r>
    <w:r w:rsidRPr="0056066A">
      <w:t xml:space="preserve"> of </w:t>
    </w:r>
    <w:fldSimple w:instr=" NUMPAGES  \* Arabic  \* MERGEFORMAT ">
      <w:r w:rsidRPr="0056066A">
        <w:rPr>
          <w:noProof/>
        </w:rPr>
        <w:t>2</w:t>
      </w:r>
    </w:fldSimple>
  </w:p>
  <w:p w14:paraId="2A812ABD" w14:textId="77777777" w:rsidR="00D748F2" w:rsidRPr="00372FC7" w:rsidRDefault="00D748F2">
    <w:pPr>
      <w:pStyle w:val="Footer"/>
    </w:pPr>
    <w:r>
      <w:rPr>
        <w:rStyle w:val="PageNumber"/>
      </w:rPr>
      <w:t>Rev. 07-01-18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2CECCE" w14:textId="77777777" w:rsidR="009848B1" w:rsidRDefault="009848B1">
      <w:r>
        <w:separator/>
      </w:r>
    </w:p>
  </w:footnote>
  <w:footnote w:type="continuationSeparator" w:id="0">
    <w:p w14:paraId="4D6BCE09" w14:textId="77777777" w:rsidR="009848B1" w:rsidRDefault="00984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6EB8DB" w14:textId="77777777" w:rsidR="001C02F7" w:rsidRDefault="001C02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FC22B" w14:textId="77777777" w:rsidR="001C02F7" w:rsidRDefault="001C02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B5B25E" w14:textId="77777777" w:rsidR="001C02F7" w:rsidRDefault="001C02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42D8A"/>
    <w:multiLevelType w:val="hybridMultilevel"/>
    <w:tmpl w:val="B8CAA05E"/>
    <w:lvl w:ilvl="0" w:tplc="04090001">
      <w:start w:val="1"/>
      <w:numFmt w:val="bullet"/>
      <w:lvlText w:val=""/>
      <w:lvlJc w:val="left"/>
      <w:pPr>
        <w:ind w:left="720" w:hanging="360"/>
      </w:pPr>
      <w:rPr>
        <w:rFonts w:ascii="Symbol" w:hAnsi="Symbo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C762F3"/>
    <w:multiLevelType w:val="hybridMultilevel"/>
    <w:tmpl w:val="BDA031DA"/>
    <w:lvl w:ilvl="0" w:tplc="437EC740">
      <w:start w:val="1"/>
      <w:numFmt w:val="upperLetter"/>
      <w:lvlText w:val="%1."/>
      <w:lvlJc w:val="left"/>
      <w:pPr>
        <w:tabs>
          <w:tab w:val="num" w:pos="792"/>
        </w:tabs>
        <w:ind w:left="1008"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2857650"/>
    <w:multiLevelType w:val="hybridMultilevel"/>
    <w:tmpl w:val="C4E4D5BE"/>
    <w:lvl w:ilvl="0" w:tplc="59DEFC7C">
      <w:start w:val="1"/>
      <w:numFmt w:val="upperLetter"/>
      <w:pStyle w:val="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9170DAA"/>
    <w:multiLevelType w:val="hybridMultilevel"/>
    <w:tmpl w:val="CDACE8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993D98"/>
    <w:multiLevelType w:val="hybridMultilevel"/>
    <w:tmpl w:val="8318B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C51941"/>
    <w:multiLevelType w:val="hybridMultilevel"/>
    <w:tmpl w:val="194CF3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1AE61C2"/>
    <w:multiLevelType w:val="hybridMultilevel"/>
    <w:tmpl w:val="B7B4E862"/>
    <w:lvl w:ilvl="0" w:tplc="04090019">
      <w:start w:val="1"/>
      <w:numFmt w:val="lowerLetter"/>
      <w:lvlText w:val="%1."/>
      <w:lvlJc w:val="left"/>
      <w:pPr>
        <w:ind w:left="1440" w:hanging="360"/>
      </w:pPr>
    </w:lvl>
    <w:lvl w:ilvl="1" w:tplc="8F9A85F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5FA4F79"/>
    <w:multiLevelType w:val="multilevel"/>
    <w:tmpl w:val="9C5843F8"/>
    <w:lvl w:ilvl="0">
      <w:start w:val="1"/>
      <w:numFmt w:val="decimal"/>
      <w:pStyle w:val="Par1"/>
      <w:lvlText w:val="%1."/>
      <w:lvlJc w:val="left"/>
      <w:pPr>
        <w:ind w:left="360" w:hanging="360"/>
      </w:pPr>
    </w:lvl>
    <w:lvl w:ilvl="1">
      <w:start w:val="1"/>
      <w:numFmt w:val="decimal"/>
      <w:pStyle w:val="Par11"/>
      <w:lvlText w:val="%1.%2."/>
      <w:lvlJc w:val="left"/>
      <w:pPr>
        <w:ind w:left="792" w:hanging="432"/>
      </w:pPr>
      <w:rPr>
        <w:b/>
        <w:bCs/>
      </w:rPr>
    </w:lvl>
    <w:lvl w:ilvl="2">
      <w:start w:val="1"/>
      <w:numFmt w:val="decimal"/>
      <w:pStyle w:val="Par111"/>
      <w:lvlText w:val="%1.%2.%3."/>
      <w:lvlJc w:val="left"/>
      <w:pPr>
        <w:ind w:left="1224" w:hanging="504"/>
      </w:pPr>
      <w:rPr>
        <w:b/>
        <w:bCs/>
        <w:i w:val="0"/>
        <w:iCs w:val="0"/>
      </w:rPr>
    </w:lvl>
    <w:lvl w:ilvl="3">
      <w:start w:val="1"/>
      <w:numFmt w:val="decimal"/>
      <w:pStyle w:val="Par1111"/>
      <w:lvlText w:val="%1.%2.%3.%4."/>
      <w:lvlJc w:val="left"/>
      <w:pPr>
        <w:ind w:left="1728" w:hanging="648"/>
      </w:pPr>
      <w:rPr>
        <w:b/>
        <w:bCs/>
      </w:rPr>
    </w:lvl>
    <w:lvl w:ilvl="4">
      <w:start w:val="1"/>
      <w:numFmt w:val="decimal"/>
      <w:pStyle w:val="Par11111"/>
      <w:lvlText w:val="%1.%2.%3.%4.%5."/>
      <w:lvlJc w:val="left"/>
      <w:pPr>
        <w:ind w:left="2232" w:hanging="792"/>
      </w:pPr>
      <w:rPr>
        <w:b/>
        <w:b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81B7ED3"/>
    <w:multiLevelType w:val="multilevel"/>
    <w:tmpl w:val="7138CBE0"/>
    <w:lvl w:ilvl="0">
      <w:start w:val="1"/>
      <w:numFmt w:val="upperLetter"/>
      <w:pStyle w:val="HeadingE1"/>
      <w:lvlText w:val="%1."/>
      <w:lvlJc w:val="left"/>
      <w:pPr>
        <w:tabs>
          <w:tab w:val="num" w:pos="720"/>
        </w:tabs>
        <w:ind w:left="720" w:hanging="720"/>
      </w:pPr>
      <w:rPr>
        <w:rFonts w:hint="default"/>
      </w:rPr>
    </w:lvl>
    <w:lvl w:ilvl="1">
      <w:start w:val="1"/>
      <w:numFmt w:val="decimal"/>
      <w:pStyle w:val="HeadingE2"/>
      <w:lvlText w:val="%2."/>
      <w:lvlJc w:val="left"/>
      <w:pPr>
        <w:tabs>
          <w:tab w:val="num" w:pos="720"/>
        </w:tabs>
        <w:ind w:left="1440" w:hanging="720"/>
      </w:pPr>
      <w:rPr>
        <w:rFonts w:hint="default"/>
      </w:rPr>
    </w:lvl>
    <w:lvl w:ilvl="2">
      <w:start w:val="1"/>
      <w:numFmt w:val="lowerLetter"/>
      <w:pStyle w:val="HeadingE3"/>
      <w:lvlText w:val="%3."/>
      <w:lvlJc w:val="left"/>
      <w:pPr>
        <w:tabs>
          <w:tab w:val="num" w:pos="720"/>
        </w:tabs>
        <w:ind w:left="2160" w:hanging="720"/>
      </w:pPr>
      <w:rPr>
        <w:rFonts w:hint="default"/>
      </w:rPr>
    </w:lvl>
    <w:lvl w:ilvl="3">
      <w:start w:val="1"/>
      <w:numFmt w:val="lowerRoman"/>
      <w:pStyle w:val="HeadingE4"/>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8B76360"/>
    <w:multiLevelType w:val="multilevel"/>
    <w:tmpl w:val="3A3ED576"/>
    <w:lvl w:ilvl="0">
      <w:start w:val="1"/>
      <w:numFmt w:val="decimal"/>
      <w:pStyle w:val="ScopeLevel1"/>
      <w:lvlText w:val="%1."/>
      <w:lvlJc w:val="left"/>
      <w:pPr>
        <w:ind w:left="360" w:hanging="360"/>
      </w:pPr>
    </w:lvl>
    <w:lvl w:ilvl="1">
      <w:start w:val="1"/>
      <w:numFmt w:val="decimal"/>
      <w:pStyle w:val="ScopeLevel2"/>
      <w:lvlText w:val="%1.%2."/>
      <w:lvlJc w:val="left"/>
      <w:pPr>
        <w:ind w:left="792" w:hanging="432"/>
      </w:pPr>
      <w:rPr>
        <w:b/>
        <w:bCs/>
      </w:rPr>
    </w:lvl>
    <w:lvl w:ilvl="2">
      <w:start w:val="1"/>
      <w:numFmt w:val="decimal"/>
      <w:pStyle w:val="ScopeLevel3"/>
      <w:lvlText w:val="%1.%2.%3."/>
      <w:lvlJc w:val="left"/>
      <w:pPr>
        <w:ind w:left="1224" w:hanging="504"/>
      </w:pPr>
    </w:lvl>
    <w:lvl w:ilvl="3">
      <w:start w:val="1"/>
      <w:numFmt w:val="decimal"/>
      <w:pStyle w:val="ScopeLevel4"/>
      <w:lvlText w:val="%1.%2.%3.%4."/>
      <w:lvlJc w:val="left"/>
      <w:pPr>
        <w:ind w:left="35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D6D1523"/>
    <w:multiLevelType w:val="multilevel"/>
    <w:tmpl w:val="5442B952"/>
    <w:styleLink w:val="Bullet1"/>
    <w:lvl w:ilvl="0">
      <w:start w:val="1"/>
      <w:numFmt w:val="bullet"/>
      <w:lvlText w:val=""/>
      <w:lvlJc w:val="left"/>
      <w:pPr>
        <w:tabs>
          <w:tab w:val="num" w:pos="360"/>
        </w:tabs>
        <w:ind w:left="1440" w:hanging="72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111389E"/>
    <w:multiLevelType w:val="hybridMultilevel"/>
    <w:tmpl w:val="271A7D9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EF516B0"/>
    <w:multiLevelType w:val="hybridMultilevel"/>
    <w:tmpl w:val="99C0DD30"/>
    <w:lvl w:ilvl="0" w:tplc="04090001">
      <w:start w:val="1"/>
      <w:numFmt w:val="bullet"/>
      <w:lvlText w:val=""/>
      <w:lvlJc w:val="left"/>
      <w:pPr>
        <w:ind w:left="720" w:hanging="360"/>
      </w:pPr>
      <w:rPr>
        <w:rFonts w:ascii="Symbol" w:hAnsi="Symbo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0E3E55"/>
    <w:multiLevelType w:val="multilevel"/>
    <w:tmpl w:val="8830F99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5862434"/>
    <w:multiLevelType w:val="multilevel"/>
    <w:tmpl w:val="7138CBE0"/>
    <w:lvl w:ilvl="0">
      <w:start w:val="1"/>
      <w:numFmt w:val="upperLetter"/>
      <w:lvlText w:val="%1."/>
      <w:lvlJc w:val="left"/>
      <w:pPr>
        <w:tabs>
          <w:tab w:val="num" w:pos="720"/>
        </w:tabs>
        <w:ind w:left="720" w:hanging="720"/>
      </w:pPr>
      <w:rPr>
        <w:rFonts w:hint="default"/>
      </w:rPr>
    </w:lvl>
    <w:lvl w:ilvl="1">
      <w:start w:val="1"/>
      <w:numFmt w:val="decimal"/>
      <w:lvlText w:val="%2."/>
      <w:lvlJc w:val="left"/>
      <w:pPr>
        <w:tabs>
          <w:tab w:val="num" w:pos="720"/>
        </w:tabs>
        <w:ind w:left="1440" w:hanging="720"/>
      </w:pPr>
      <w:rPr>
        <w:rFonts w:hint="default"/>
      </w:rPr>
    </w:lvl>
    <w:lvl w:ilvl="2">
      <w:start w:val="1"/>
      <w:numFmt w:val="lowerLetter"/>
      <w:lvlText w:val="%3."/>
      <w:lvlJc w:val="left"/>
      <w:pPr>
        <w:tabs>
          <w:tab w:val="num" w:pos="720"/>
        </w:tabs>
        <w:ind w:left="2160" w:hanging="720"/>
      </w:pPr>
      <w:rPr>
        <w:rFonts w:hint="default"/>
      </w:rPr>
    </w:lvl>
    <w:lvl w:ilvl="3">
      <w:start w:val="1"/>
      <w:numFmt w:val="lowerRoman"/>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6D8A0B38"/>
    <w:multiLevelType w:val="hybridMultilevel"/>
    <w:tmpl w:val="F7A4F1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6BB3441"/>
    <w:multiLevelType w:val="multilevel"/>
    <w:tmpl w:val="7138CBE0"/>
    <w:lvl w:ilvl="0">
      <w:start w:val="1"/>
      <w:numFmt w:val="upperLetter"/>
      <w:lvlText w:val="%1."/>
      <w:lvlJc w:val="left"/>
      <w:pPr>
        <w:tabs>
          <w:tab w:val="num" w:pos="720"/>
        </w:tabs>
        <w:ind w:left="720" w:hanging="720"/>
      </w:pPr>
      <w:rPr>
        <w:rFonts w:hint="default"/>
      </w:rPr>
    </w:lvl>
    <w:lvl w:ilvl="1">
      <w:start w:val="1"/>
      <w:numFmt w:val="decimal"/>
      <w:lvlText w:val="%2."/>
      <w:lvlJc w:val="left"/>
      <w:pPr>
        <w:tabs>
          <w:tab w:val="num" w:pos="720"/>
        </w:tabs>
        <w:ind w:left="1440" w:hanging="720"/>
      </w:pPr>
      <w:rPr>
        <w:rFonts w:hint="default"/>
      </w:rPr>
    </w:lvl>
    <w:lvl w:ilvl="2">
      <w:start w:val="1"/>
      <w:numFmt w:val="lowerLetter"/>
      <w:lvlText w:val="%3."/>
      <w:lvlJc w:val="left"/>
      <w:pPr>
        <w:tabs>
          <w:tab w:val="num" w:pos="720"/>
        </w:tabs>
        <w:ind w:left="2160" w:hanging="720"/>
      </w:pPr>
      <w:rPr>
        <w:rFonts w:hint="default"/>
      </w:rPr>
    </w:lvl>
    <w:lvl w:ilvl="3">
      <w:start w:val="1"/>
      <w:numFmt w:val="lowerRoman"/>
      <w:lvlText w:val="%4."/>
      <w:lvlJc w:val="left"/>
      <w:pPr>
        <w:tabs>
          <w:tab w:val="num" w:pos="72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FE83CB6"/>
    <w:multiLevelType w:val="multilevel"/>
    <w:tmpl w:val="91F4CDBE"/>
    <w:lvl w:ilvl="0">
      <w:start w:val="1"/>
      <w:numFmt w:val="decimal"/>
      <w:pStyle w:val="Heading1"/>
      <w:lvlText w:val="%1."/>
      <w:lvlJc w:val="left"/>
      <w:pPr>
        <w:tabs>
          <w:tab w:val="num" w:pos="720"/>
        </w:tabs>
        <w:ind w:left="720" w:hanging="720"/>
      </w:pPr>
      <w:rPr>
        <w:rFonts w:hint="default"/>
      </w:rPr>
    </w:lvl>
    <w:lvl w:ilvl="1">
      <w:start w:val="1"/>
      <w:numFmt w:val="upperLetter"/>
      <w:pStyle w:val="Heading2"/>
      <w:lvlText w:val="%2."/>
      <w:lvlJc w:val="left"/>
      <w:pPr>
        <w:tabs>
          <w:tab w:val="num" w:pos="720"/>
        </w:tabs>
        <w:ind w:left="1440" w:hanging="720"/>
      </w:pPr>
      <w:rPr>
        <w:rFonts w:ascii="Arial" w:hAnsi="Arial" w:cs="Arial" w:hint="default"/>
      </w:rPr>
    </w:lvl>
    <w:lvl w:ilvl="2">
      <w:start w:val="1"/>
      <w:numFmt w:val="lowerRoman"/>
      <w:pStyle w:val="Heading3"/>
      <w:lvlText w:val="%3."/>
      <w:lvlJc w:val="left"/>
      <w:pPr>
        <w:tabs>
          <w:tab w:val="num" w:pos="720"/>
        </w:tabs>
        <w:ind w:left="2160" w:hanging="720"/>
      </w:pPr>
      <w:rPr>
        <w:rFonts w:hint="default"/>
      </w:rPr>
    </w:lvl>
    <w:lvl w:ilvl="3">
      <w:start w:val="1"/>
      <w:numFmt w:val="lowerLetter"/>
      <w:pStyle w:val="Heading4"/>
      <w:lvlText w:val="%4."/>
      <w:lvlJc w:val="left"/>
      <w:pPr>
        <w:tabs>
          <w:tab w:val="num" w:pos="720"/>
        </w:tabs>
        <w:ind w:left="2880" w:hanging="72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num w:numId="1">
    <w:abstractNumId w:val="17"/>
  </w:num>
  <w:num w:numId="2">
    <w:abstractNumId w:val="8"/>
  </w:num>
  <w:num w:numId="3">
    <w:abstractNumId w:val="2"/>
  </w:num>
  <w:num w:numId="4">
    <w:abstractNumId w:val="10"/>
  </w:num>
  <w:num w:numId="5">
    <w:abstractNumId w:val="17"/>
  </w:num>
  <w:num w:numId="6">
    <w:abstractNumId w:val="17"/>
  </w:num>
  <w:num w:numId="7">
    <w:abstractNumId w:val="17"/>
  </w:num>
  <w:num w:numId="8">
    <w:abstractNumId w:val="17"/>
  </w:num>
  <w:num w:numId="9">
    <w:abstractNumId w:val="17"/>
  </w:num>
  <w:num w:numId="10">
    <w:abstractNumId w:val="17"/>
  </w:num>
  <w:num w:numId="11">
    <w:abstractNumId w:val="17"/>
  </w:num>
  <w:num w:numId="12">
    <w:abstractNumId w:val="17"/>
  </w:num>
  <w:num w:numId="13">
    <w:abstractNumId w:val="17"/>
  </w:num>
  <w:num w:numId="14">
    <w:abstractNumId w:val="8"/>
  </w:num>
  <w:num w:numId="15">
    <w:abstractNumId w:val="8"/>
  </w:num>
  <w:num w:numId="16">
    <w:abstractNumId w:val="8"/>
  </w:num>
  <w:num w:numId="17">
    <w:abstractNumId w:val="8"/>
  </w:num>
  <w:num w:numId="18">
    <w:abstractNumId w:val="2"/>
  </w:num>
  <w:num w:numId="19">
    <w:abstractNumId w:val="3"/>
  </w:num>
  <w:num w:numId="20">
    <w:abstractNumId w:val="15"/>
  </w:num>
  <w:num w:numId="21">
    <w:abstractNumId w:val="16"/>
  </w:num>
  <w:num w:numId="22">
    <w:abstractNumId w:val="8"/>
  </w:num>
  <w:num w:numId="23">
    <w:abstractNumId w:val="5"/>
  </w:num>
  <w:num w:numId="24">
    <w:abstractNumId w:val="1"/>
  </w:num>
  <w:num w:numId="25">
    <w:abstractNumId w:val="14"/>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11"/>
  </w:num>
  <w:num w:numId="29">
    <w:abstractNumId w:val="17"/>
  </w:num>
  <w:num w:numId="30">
    <w:abstractNumId w:val="17"/>
  </w:num>
  <w:num w:numId="31">
    <w:abstractNumId w:val="17"/>
  </w:num>
  <w:num w:numId="32">
    <w:abstractNumId w:val="17"/>
  </w:num>
  <w:num w:numId="33">
    <w:abstractNumId w:val="17"/>
  </w:num>
  <w:num w:numId="34">
    <w:abstractNumId w:val="17"/>
  </w:num>
  <w:num w:numId="35">
    <w:abstractNumId w:val="17"/>
  </w:num>
  <w:num w:numId="36">
    <w:abstractNumId w:val="17"/>
  </w:num>
  <w:num w:numId="37">
    <w:abstractNumId w:val="17"/>
  </w:num>
  <w:num w:numId="38">
    <w:abstractNumId w:val="9"/>
  </w:num>
  <w:num w:numId="39">
    <w:abstractNumId w:val="7"/>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num>
  <w:num w:numId="43">
    <w:abstractNumId w:val="4"/>
  </w:num>
  <w:num w:numId="44">
    <w:abstractNumId w:val="0"/>
  </w:num>
  <w:num w:numId="45">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0ED"/>
    <w:rsid w:val="00002822"/>
    <w:rsid w:val="00014B60"/>
    <w:rsid w:val="00014E97"/>
    <w:rsid w:val="000178E3"/>
    <w:rsid w:val="00024AFD"/>
    <w:rsid w:val="000257C3"/>
    <w:rsid w:val="0002614A"/>
    <w:rsid w:val="0003152A"/>
    <w:rsid w:val="00031C9D"/>
    <w:rsid w:val="0003344F"/>
    <w:rsid w:val="00034CF1"/>
    <w:rsid w:val="00043BB6"/>
    <w:rsid w:val="00045A63"/>
    <w:rsid w:val="000549E8"/>
    <w:rsid w:val="00061DC2"/>
    <w:rsid w:val="00062F0E"/>
    <w:rsid w:val="00074F48"/>
    <w:rsid w:val="00082633"/>
    <w:rsid w:val="000844A9"/>
    <w:rsid w:val="00084AFB"/>
    <w:rsid w:val="00085FD2"/>
    <w:rsid w:val="0009406E"/>
    <w:rsid w:val="000952EB"/>
    <w:rsid w:val="000A38E7"/>
    <w:rsid w:val="000A447A"/>
    <w:rsid w:val="000A5AEC"/>
    <w:rsid w:val="000A5F47"/>
    <w:rsid w:val="000A6C57"/>
    <w:rsid w:val="000A76F5"/>
    <w:rsid w:val="000B670F"/>
    <w:rsid w:val="000C3612"/>
    <w:rsid w:val="000C425F"/>
    <w:rsid w:val="000C5852"/>
    <w:rsid w:val="000C7EAC"/>
    <w:rsid w:val="000D4274"/>
    <w:rsid w:val="000D6C07"/>
    <w:rsid w:val="000E117C"/>
    <w:rsid w:val="000F13CB"/>
    <w:rsid w:val="000F3EEB"/>
    <w:rsid w:val="001060ED"/>
    <w:rsid w:val="00122F2F"/>
    <w:rsid w:val="0012581B"/>
    <w:rsid w:val="001276C1"/>
    <w:rsid w:val="00130470"/>
    <w:rsid w:val="001372A3"/>
    <w:rsid w:val="00143F3D"/>
    <w:rsid w:val="001470B5"/>
    <w:rsid w:val="00150D01"/>
    <w:rsid w:val="0015670C"/>
    <w:rsid w:val="00160475"/>
    <w:rsid w:val="00161F86"/>
    <w:rsid w:val="0016611F"/>
    <w:rsid w:val="00170E63"/>
    <w:rsid w:val="00170F88"/>
    <w:rsid w:val="001728BB"/>
    <w:rsid w:val="001744B7"/>
    <w:rsid w:val="001747DB"/>
    <w:rsid w:val="001914E7"/>
    <w:rsid w:val="00197F85"/>
    <w:rsid w:val="001A18FF"/>
    <w:rsid w:val="001A2D55"/>
    <w:rsid w:val="001B0148"/>
    <w:rsid w:val="001C02F7"/>
    <w:rsid w:val="001C042B"/>
    <w:rsid w:val="001C0FB1"/>
    <w:rsid w:val="001C1812"/>
    <w:rsid w:val="001C2AC6"/>
    <w:rsid w:val="001D0E67"/>
    <w:rsid w:val="001E37ED"/>
    <w:rsid w:val="001E476F"/>
    <w:rsid w:val="001E5A8E"/>
    <w:rsid w:val="001E5ED3"/>
    <w:rsid w:val="001E6F18"/>
    <w:rsid w:val="001F53AA"/>
    <w:rsid w:val="001F6B70"/>
    <w:rsid w:val="002034CF"/>
    <w:rsid w:val="002210CF"/>
    <w:rsid w:val="002237BF"/>
    <w:rsid w:val="00230E65"/>
    <w:rsid w:val="0026322D"/>
    <w:rsid w:val="0028457A"/>
    <w:rsid w:val="00290788"/>
    <w:rsid w:val="00294319"/>
    <w:rsid w:val="002A631F"/>
    <w:rsid w:val="002A68AD"/>
    <w:rsid w:val="002A7A60"/>
    <w:rsid w:val="002B29C6"/>
    <w:rsid w:val="002B7D31"/>
    <w:rsid w:val="002D54FE"/>
    <w:rsid w:val="002D762F"/>
    <w:rsid w:val="002E07F3"/>
    <w:rsid w:val="002E7899"/>
    <w:rsid w:val="002F2B42"/>
    <w:rsid w:val="0031588C"/>
    <w:rsid w:val="00330B50"/>
    <w:rsid w:val="00340D59"/>
    <w:rsid w:val="00347DD6"/>
    <w:rsid w:val="00350D51"/>
    <w:rsid w:val="00353F62"/>
    <w:rsid w:val="00360708"/>
    <w:rsid w:val="00361465"/>
    <w:rsid w:val="0036675E"/>
    <w:rsid w:val="00366D46"/>
    <w:rsid w:val="00366E47"/>
    <w:rsid w:val="003715B2"/>
    <w:rsid w:val="00372299"/>
    <w:rsid w:val="00372CB1"/>
    <w:rsid w:val="00372FC7"/>
    <w:rsid w:val="003745C5"/>
    <w:rsid w:val="0038430F"/>
    <w:rsid w:val="0038542E"/>
    <w:rsid w:val="0038584C"/>
    <w:rsid w:val="00390AA5"/>
    <w:rsid w:val="00395EE7"/>
    <w:rsid w:val="003A0115"/>
    <w:rsid w:val="003B23D1"/>
    <w:rsid w:val="003B2CA0"/>
    <w:rsid w:val="003C7A5E"/>
    <w:rsid w:val="003D03E7"/>
    <w:rsid w:val="003D26AB"/>
    <w:rsid w:val="003D4E06"/>
    <w:rsid w:val="003D5907"/>
    <w:rsid w:val="003D701D"/>
    <w:rsid w:val="003E180A"/>
    <w:rsid w:val="003E21A7"/>
    <w:rsid w:val="003E52C6"/>
    <w:rsid w:val="003E66C3"/>
    <w:rsid w:val="003F1E98"/>
    <w:rsid w:val="003F2289"/>
    <w:rsid w:val="003F2C2C"/>
    <w:rsid w:val="00406772"/>
    <w:rsid w:val="004069A1"/>
    <w:rsid w:val="004109A8"/>
    <w:rsid w:val="00412B4B"/>
    <w:rsid w:val="00414E6B"/>
    <w:rsid w:val="00423EF4"/>
    <w:rsid w:val="00432A8B"/>
    <w:rsid w:val="00445738"/>
    <w:rsid w:val="00447C0A"/>
    <w:rsid w:val="0045285E"/>
    <w:rsid w:val="00452A30"/>
    <w:rsid w:val="00454FE7"/>
    <w:rsid w:val="004566D0"/>
    <w:rsid w:val="00456D80"/>
    <w:rsid w:val="004618D0"/>
    <w:rsid w:val="004703BD"/>
    <w:rsid w:val="00471F33"/>
    <w:rsid w:val="004730E3"/>
    <w:rsid w:val="00473330"/>
    <w:rsid w:val="00476A65"/>
    <w:rsid w:val="0047748D"/>
    <w:rsid w:val="004838DA"/>
    <w:rsid w:val="0048690D"/>
    <w:rsid w:val="00492098"/>
    <w:rsid w:val="004962BD"/>
    <w:rsid w:val="00497E21"/>
    <w:rsid w:val="004A567E"/>
    <w:rsid w:val="004B257C"/>
    <w:rsid w:val="004B35C1"/>
    <w:rsid w:val="004B6821"/>
    <w:rsid w:val="004C0034"/>
    <w:rsid w:val="004C792A"/>
    <w:rsid w:val="004D0565"/>
    <w:rsid w:val="004D32F3"/>
    <w:rsid w:val="004E092A"/>
    <w:rsid w:val="004E0E12"/>
    <w:rsid w:val="004E2CAD"/>
    <w:rsid w:val="004E529B"/>
    <w:rsid w:val="004E7CA5"/>
    <w:rsid w:val="004E7FC2"/>
    <w:rsid w:val="004F2805"/>
    <w:rsid w:val="00503173"/>
    <w:rsid w:val="00505D38"/>
    <w:rsid w:val="00511018"/>
    <w:rsid w:val="00517DAB"/>
    <w:rsid w:val="00521BEE"/>
    <w:rsid w:val="00525741"/>
    <w:rsid w:val="005267A7"/>
    <w:rsid w:val="00532C2E"/>
    <w:rsid w:val="00533E43"/>
    <w:rsid w:val="00542EE6"/>
    <w:rsid w:val="00546C6A"/>
    <w:rsid w:val="00554BE4"/>
    <w:rsid w:val="00556DD6"/>
    <w:rsid w:val="0056066A"/>
    <w:rsid w:val="00565517"/>
    <w:rsid w:val="00565A26"/>
    <w:rsid w:val="00581A37"/>
    <w:rsid w:val="005863C9"/>
    <w:rsid w:val="00591557"/>
    <w:rsid w:val="005968D4"/>
    <w:rsid w:val="005B0851"/>
    <w:rsid w:val="005B0B8D"/>
    <w:rsid w:val="005B280C"/>
    <w:rsid w:val="005B5A6F"/>
    <w:rsid w:val="005B7C00"/>
    <w:rsid w:val="005C106E"/>
    <w:rsid w:val="005C6FB1"/>
    <w:rsid w:val="005D6239"/>
    <w:rsid w:val="005D65F1"/>
    <w:rsid w:val="005E1FAC"/>
    <w:rsid w:val="005E29E6"/>
    <w:rsid w:val="005E4879"/>
    <w:rsid w:val="005F567C"/>
    <w:rsid w:val="005F594A"/>
    <w:rsid w:val="006066D8"/>
    <w:rsid w:val="00610D89"/>
    <w:rsid w:val="00611DC2"/>
    <w:rsid w:val="00615016"/>
    <w:rsid w:val="00615A7C"/>
    <w:rsid w:val="00616661"/>
    <w:rsid w:val="0062170E"/>
    <w:rsid w:val="00621E1C"/>
    <w:rsid w:val="00622AB0"/>
    <w:rsid w:val="00623390"/>
    <w:rsid w:val="006278C8"/>
    <w:rsid w:val="00635E4E"/>
    <w:rsid w:val="0063779F"/>
    <w:rsid w:val="006422B9"/>
    <w:rsid w:val="00651FFB"/>
    <w:rsid w:val="00653AFA"/>
    <w:rsid w:val="00660EE9"/>
    <w:rsid w:val="0066373A"/>
    <w:rsid w:val="006638B2"/>
    <w:rsid w:val="00666E66"/>
    <w:rsid w:val="00674457"/>
    <w:rsid w:val="006800CC"/>
    <w:rsid w:val="00680653"/>
    <w:rsid w:val="006809B9"/>
    <w:rsid w:val="00681256"/>
    <w:rsid w:val="00687487"/>
    <w:rsid w:val="00691298"/>
    <w:rsid w:val="006928BB"/>
    <w:rsid w:val="00696B1F"/>
    <w:rsid w:val="006A74CB"/>
    <w:rsid w:val="006B0EA8"/>
    <w:rsid w:val="006B11C4"/>
    <w:rsid w:val="006B1DD0"/>
    <w:rsid w:val="006C6B7C"/>
    <w:rsid w:val="006D570A"/>
    <w:rsid w:val="006E4C5E"/>
    <w:rsid w:val="006E54AE"/>
    <w:rsid w:val="006E6EB2"/>
    <w:rsid w:val="00703A13"/>
    <w:rsid w:val="0070781C"/>
    <w:rsid w:val="00736046"/>
    <w:rsid w:val="00736E57"/>
    <w:rsid w:val="00743C2D"/>
    <w:rsid w:val="00744D4A"/>
    <w:rsid w:val="00750DBB"/>
    <w:rsid w:val="00752DCE"/>
    <w:rsid w:val="00755C11"/>
    <w:rsid w:val="00755C4B"/>
    <w:rsid w:val="00761019"/>
    <w:rsid w:val="0076698C"/>
    <w:rsid w:val="00783F64"/>
    <w:rsid w:val="00784985"/>
    <w:rsid w:val="0078674B"/>
    <w:rsid w:val="00791120"/>
    <w:rsid w:val="00795883"/>
    <w:rsid w:val="00795952"/>
    <w:rsid w:val="007A0A04"/>
    <w:rsid w:val="007A21C5"/>
    <w:rsid w:val="007A21D8"/>
    <w:rsid w:val="007A6635"/>
    <w:rsid w:val="007A798E"/>
    <w:rsid w:val="007B1400"/>
    <w:rsid w:val="007B3669"/>
    <w:rsid w:val="007B3A2A"/>
    <w:rsid w:val="007B78EC"/>
    <w:rsid w:val="007B79CC"/>
    <w:rsid w:val="007C5F85"/>
    <w:rsid w:val="007C6437"/>
    <w:rsid w:val="007C742A"/>
    <w:rsid w:val="007D0E0B"/>
    <w:rsid w:val="007E11CA"/>
    <w:rsid w:val="007E54DB"/>
    <w:rsid w:val="007E572F"/>
    <w:rsid w:val="007E62B9"/>
    <w:rsid w:val="007E7B3A"/>
    <w:rsid w:val="007F47CA"/>
    <w:rsid w:val="007F4AE5"/>
    <w:rsid w:val="00803B26"/>
    <w:rsid w:val="0080738D"/>
    <w:rsid w:val="00814A9B"/>
    <w:rsid w:val="008170DE"/>
    <w:rsid w:val="00836ECB"/>
    <w:rsid w:val="008475C3"/>
    <w:rsid w:val="00855B11"/>
    <w:rsid w:val="008612C4"/>
    <w:rsid w:val="008646CE"/>
    <w:rsid w:val="00865BCD"/>
    <w:rsid w:val="00873DA6"/>
    <w:rsid w:val="00874347"/>
    <w:rsid w:val="00892711"/>
    <w:rsid w:val="0089709C"/>
    <w:rsid w:val="008A21FB"/>
    <w:rsid w:val="008A2C1C"/>
    <w:rsid w:val="008A405D"/>
    <w:rsid w:val="008A434E"/>
    <w:rsid w:val="008A52B3"/>
    <w:rsid w:val="008B4564"/>
    <w:rsid w:val="008B4CA4"/>
    <w:rsid w:val="008D1F6C"/>
    <w:rsid w:val="008D2533"/>
    <w:rsid w:val="008D4977"/>
    <w:rsid w:val="008E0ADC"/>
    <w:rsid w:val="0090500C"/>
    <w:rsid w:val="00916320"/>
    <w:rsid w:val="00932051"/>
    <w:rsid w:val="00933DD8"/>
    <w:rsid w:val="00936A52"/>
    <w:rsid w:val="00941FF7"/>
    <w:rsid w:val="009455AF"/>
    <w:rsid w:val="0094781E"/>
    <w:rsid w:val="0095276F"/>
    <w:rsid w:val="009543BE"/>
    <w:rsid w:val="00956E92"/>
    <w:rsid w:val="00964368"/>
    <w:rsid w:val="009848B1"/>
    <w:rsid w:val="00987B04"/>
    <w:rsid w:val="00987D31"/>
    <w:rsid w:val="00993A3A"/>
    <w:rsid w:val="009947C1"/>
    <w:rsid w:val="00997F0E"/>
    <w:rsid w:val="009A0433"/>
    <w:rsid w:val="009A59BC"/>
    <w:rsid w:val="009B01D8"/>
    <w:rsid w:val="009B35EA"/>
    <w:rsid w:val="009B46EC"/>
    <w:rsid w:val="009B5DCB"/>
    <w:rsid w:val="009B7105"/>
    <w:rsid w:val="009C105A"/>
    <w:rsid w:val="009C2CF3"/>
    <w:rsid w:val="009C330B"/>
    <w:rsid w:val="009C420A"/>
    <w:rsid w:val="009C5B16"/>
    <w:rsid w:val="009D2733"/>
    <w:rsid w:val="009D672B"/>
    <w:rsid w:val="009E3962"/>
    <w:rsid w:val="009E5316"/>
    <w:rsid w:val="009E5585"/>
    <w:rsid w:val="009E5BBC"/>
    <w:rsid w:val="009F6867"/>
    <w:rsid w:val="00A10331"/>
    <w:rsid w:val="00A12702"/>
    <w:rsid w:val="00A1277B"/>
    <w:rsid w:val="00A24902"/>
    <w:rsid w:val="00A27689"/>
    <w:rsid w:val="00A30B9E"/>
    <w:rsid w:val="00A36B7C"/>
    <w:rsid w:val="00A41B1C"/>
    <w:rsid w:val="00A42019"/>
    <w:rsid w:val="00A51662"/>
    <w:rsid w:val="00A61D27"/>
    <w:rsid w:val="00A62DD8"/>
    <w:rsid w:val="00A661A4"/>
    <w:rsid w:val="00A703E7"/>
    <w:rsid w:val="00A72D2F"/>
    <w:rsid w:val="00A73F0C"/>
    <w:rsid w:val="00A744B9"/>
    <w:rsid w:val="00A779CB"/>
    <w:rsid w:val="00A77AA6"/>
    <w:rsid w:val="00A82854"/>
    <w:rsid w:val="00A83246"/>
    <w:rsid w:val="00A86ACB"/>
    <w:rsid w:val="00A97C00"/>
    <w:rsid w:val="00AA1C51"/>
    <w:rsid w:val="00AA6667"/>
    <w:rsid w:val="00AA6BBB"/>
    <w:rsid w:val="00AB27DB"/>
    <w:rsid w:val="00AB2F61"/>
    <w:rsid w:val="00AB3730"/>
    <w:rsid w:val="00AC07D3"/>
    <w:rsid w:val="00AC3056"/>
    <w:rsid w:val="00AC6D70"/>
    <w:rsid w:val="00AD0D13"/>
    <w:rsid w:val="00AD37BB"/>
    <w:rsid w:val="00AD4C32"/>
    <w:rsid w:val="00AD7144"/>
    <w:rsid w:val="00AE0CB9"/>
    <w:rsid w:val="00AE561C"/>
    <w:rsid w:val="00AE5F62"/>
    <w:rsid w:val="00AE742C"/>
    <w:rsid w:val="00AF1951"/>
    <w:rsid w:val="00AF4AA0"/>
    <w:rsid w:val="00B165A7"/>
    <w:rsid w:val="00B177EC"/>
    <w:rsid w:val="00B23735"/>
    <w:rsid w:val="00B259BA"/>
    <w:rsid w:val="00B30438"/>
    <w:rsid w:val="00B309B5"/>
    <w:rsid w:val="00B334D9"/>
    <w:rsid w:val="00B33EC4"/>
    <w:rsid w:val="00B35C20"/>
    <w:rsid w:val="00B44B06"/>
    <w:rsid w:val="00B52CFE"/>
    <w:rsid w:val="00B550B2"/>
    <w:rsid w:val="00B61FE4"/>
    <w:rsid w:val="00B65405"/>
    <w:rsid w:val="00B70B63"/>
    <w:rsid w:val="00B71D15"/>
    <w:rsid w:val="00B8121B"/>
    <w:rsid w:val="00B84219"/>
    <w:rsid w:val="00B8435D"/>
    <w:rsid w:val="00B8559F"/>
    <w:rsid w:val="00B865F6"/>
    <w:rsid w:val="00B9446C"/>
    <w:rsid w:val="00BA371E"/>
    <w:rsid w:val="00BB269F"/>
    <w:rsid w:val="00BC666C"/>
    <w:rsid w:val="00BD5CA0"/>
    <w:rsid w:val="00BD746F"/>
    <w:rsid w:val="00BE5A07"/>
    <w:rsid w:val="00BF0775"/>
    <w:rsid w:val="00C05069"/>
    <w:rsid w:val="00C06A69"/>
    <w:rsid w:val="00C06F9E"/>
    <w:rsid w:val="00C10BC3"/>
    <w:rsid w:val="00C17B26"/>
    <w:rsid w:val="00C34CDA"/>
    <w:rsid w:val="00C420CF"/>
    <w:rsid w:val="00C52E94"/>
    <w:rsid w:val="00C53C64"/>
    <w:rsid w:val="00C631B4"/>
    <w:rsid w:val="00C6607D"/>
    <w:rsid w:val="00C71DFD"/>
    <w:rsid w:val="00C73342"/>
    <w:rsid w:val="00C757D1"/>
    <w:rsid w:val="00C816F2"/>
    <w:rsid w:val="00C817C9"/>
    <w:rsid w:val="00C97CF4"/>
    <w:rsid w:val="00CA108B"/>
    <w:rsid w:val="00CB06E4"/>
    <w:rsid w:val="00CB4645"/>
    <w:rsid w:val="00CC40D5"/>
    <w:rsid w:val="00CC54C6"/>
    <w:rsid w:val="00CD09C7"/>
    <w:rsid w:val="00CE1ECD"/>
    <w:rsid w:val="00CE2CC5"/>
    <w:rsid w:val="00CE5627"/>
    <w:rsid w:val="00CE5878"/>
    <w:rsid w:val="00CE75D7"/>
    <w:rsid w:val="00CF2C08"/>
    <w:rsid w:val="00CF46E4"/>
    <w:rsid w:val="00D014A3"/>
    <w:rsid w:val="00D03A50"/>
    <w:rsid w:val="00D069F7"/>
    <w:rsid w:val="00D128E4"/>
    <w:rsid w:val="00D1593D"/>
    <w:rsid w:val="00D2663C"/>
    <w:rsid w:val="00D27D89"/>
    <w:rsid w:val="00D3419B"/>
    <w:rsid w:val="00D3554D"/>
    <w:rsid w:val="00D3614E"/>
    <w:rsid w:val="00D41637"/>
    <w:rsid w:val="00D4487B"/>
    <w:rsid w:val="00D45F0E"/>
    <w:rsid w:val="00D52696"/>
    <w:rsid w:val="00D61732"/>
    <w:rsid w:val="00D61BF1"/>
    <w:rsid w:val="00D67B03"/>
    <w:rsid w:val="00D73AFD"/>
    <w:rsid w:val="00D748F2"/>
    <w:rsid w:val="00D81EC8"/>
    <w:rsid w:val="00D82A32"/>
    <w:rsid w:val="00D852C3"/>
    <w:rsid w:val="00D9355A"/>
    <w:rsid w:val="00DA35EB"/>
    <w:rsid w:val="00DA36C4"/>
    <w:rsid w:val="00DA46D7"/>
    <w:rsid w:val="00DA4F97"/>
    <w:rsid w:val="00DB5211"/>
    <w:rsid w:val="00DB652B"/>
    <w:rsid w:val="00DB70CC"/>
    <w:rsid w:val="00DC1821"/>
    <w:rsid w:val="00DC427F"/>
    <w:rsid w:val="00DE11D2"/>
    <w:rsid w:val="00DE3A24"/>
    <w:rsid w:val="00DE557D"/>
    <w:rsid w:val="00DF0991"/>
    <w:rsid w:val="00DF495A"/>
    <w:rsid w:val="00E00BE2"/>
    <w:rsid w:val="00E01369"/>
    <w:rsid w:val="00E11202"/>
    <w:rsid w:val="00E25F46"/>
    <w:rsid w:val="00E30F5F"/>
    <w:rsid w:val="00E32EBD"/>
    <w:rsid w:val="00E405D5"/>
    <w:rsid w:val="00E50B8A"/>
    <w:rsid w:val="00E5354B"/>
    <w:rsid w:val="00E550DB"/>
    <w:rsid w:val="00E56640"/>
    <w:rsid w:val="00E615D5"/>
    <w:rsid w:val="00E62AEE"/>
    <w:rsid w:val="00E630EF"/>
    <w:rsid w:val="00E6675E"/>
    <w:rsid w:val="00E73127"/>
    <w:rsid w:val="00E81E8E"/>
    <w:rsid w:val="00E846D2"/>
    <w:rsid w:val="00E912FD"/>
    <w:rsid w:val="00E93D9D"/>
    <w:rsid w:val="00E95EA8"/>
    <w:rsid w:val="00EA5A5D"/>
    <w:rsid w:val="00EB4888"/>
    <w:rsid w:val="00ED0B2E"/>
    <w:rsid w:val="00ED0E2A"/>
    <w:rsid w:val="00EE0894"/>
    <w:rsid w:val="00EE3F1F"/>
    <w:rsid w:val="00F01998"/>
    <w:rsid w:val="00F03B22"/>
    <w:rsid w:val="00F05ABC"/>
    <w:rsid w:val="00F05F0D"/>
    <w:rsid w:val="00F076F6"/>
    <w:rsid w:val="00F16F12"/>
    <w:rsid w:val="00F31D03"/>
    <w:rsid w:val="00F36C4E"/>
    <w:rsid w:val="00F545F7"/>
    <w:rsid w:val="00F749C9"/>
    <w:rsid w:val="00F74F24"/>
    <w:rsid w:val="00F770DA"/>
    <w:rsid w:val="00F81C5A"/>
    <w:rsid w:val="00F82745"/>
    <w:rsid w:val="00F82C8C"/>
    <w:rsid w:val="00F916F1"/>
    <w:rsid w:val="00F94C5E"/>
    <w:rsid w:val="00FA0E20"/>
    <w:rsid w:val="00FA2AFA"/>
    <w:rsid w:val="00FA38B1"/>
    <w:rsid w:val="00FA515F"/>
    <w:rsid w:val="00FB1CC0"/>
    <w:rsid w:val="00FB3BDB"/>
    <w:rsid w:val="00FC002B"/>
    <w:rsid w:val="00FC7DCD"/>
    <w:rsid w:val="00FD3387"/>
    <w:rsid w:val="00FD5A77"/>
    <w:rsid w:val="00FE1F21"/>
    <w:rsid w:val="00FE5DD2"/>
    <w:rsid w:val="00FE7E64"/>
    <w:rsid w:val="00FF42FB"/>
    <w:rsid w:val="00FF7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37EDBE"/>
  <w15:docId w15:val="{CFCBF088-E77E-409F-8DB8-6C872396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66C3"/>
    <w:rPr>
      <w:rFonts w:ascii="Arial" w:hAnsi="Arial" w:cs="Arial"/>
      <w:sz w:val="24"/>
    </w:rPr>
  </w:style>
  <w:style w:type="paragraph" w:styleId="Heading1">
    <w:name w:val="heading 1"/>
    <w:basedOn w:val="Normal"/>
    <w:next w:val="Body1"/>
    <w:link w:val="Heading1Char"/>
    <w:qFormat/>
    <w:rsid w:val="00A41B1C"/>
    <w:pPr>
      <w:keepNext/>
      <w:numPr>
        <w:numId w:val="13"/>
      </w:numPr>
      <w:spacing w:before="240"/>
      <w:outlineLvl w:val="0"/>
    </w:pPr>
    <w:rPr>
      <w:b/>
      <w:bCs/>
      <w:caps/>
      <w:kern w:val="32"/>
      <w:szCs w:val="32"/>
    </w:rPr>
  </w:style>
  <w:style w:type="paragraph" w:styleId="Heading2">
    <w:name w:val="heading 2"/>
    <w:basedOn w:val="Normal"/>
    <w:qFormat/>
    <w:rsid w:val="00A41B1C"/>
    <w:pPr>
      <w:numPr>
        <w:ilvl w:val="1"/>
        <w:numId w:val="13"/>
      </w:numPr>
      <w:spacing w:before="240"/>
      <w:outlineLvl w:val="1"/>
    </w:pPr>
    <w:rPr>
      <w:bCs/>
      <w:iCs/>
      <w:szCs w:val="28"/>
    </w:rPr>
  </w:style>
  <w:style w:type="paragraph" w:styleId="Heading3">
    <w:name w:val="heading 3"/>
    <w:basedOn w:val="Normal"/>
    <w:qFormat/>
    <w:rsid w:val="00A41B1C"/>
    <w:pPr>
      <w:numPr>
        <w:ilvl w:val="2"/>
        <w:numId w:val="13"/>
      </w:numPr>
      <w:spacing w:before="240"/>
      <w:outlineLvl w:val="2"/>
    </w:pPr>
    <w:rPr>
      <w:bCs/>
      <w:szCs w:val="26"/>
    </w:rPr>
  </w:style>
  <w:style w:type="paragraph" w:styleId="Heading4">
    <w:name w:val="heading 4"/>
    <w:basedOn w:val="Normal"/>
    <w:qFormat/>
    <w:rsid w:val="00A41B1C"/>
    <w:pPr>
      <w:keepNext/>
      <w:numPr>
        <w:ilvl w:val="3"/>
        <w:numId w:val="13"/>
      </w:numPr>
      <w:spacing w:before="240"/>
      <w:outlineLvl w:val="3"/>
    </w:pPr>
    <w:rPr>
      <w:rFonts w:cs="Times New Roman"/>
      <w:bCs/>
      <w:szCs w:val="28"/>
    </w:rPr>
  </w:style>
  <w:style w:type="paragraph" w:styleId="Heading5">
    <w:name w:val="heading 5"/>
    <w:basedOn w:val="Normal"/>
    <w:next w:val="Normal"/>
    <w:qFormat/>
    <w:rsid w:val="00A41B1C"/>
    <w:pPr>
      <w:numPr>
        <w:ilvl w:val="4"/>
        <w:numId w:val="13"/>
      </w:numPr>
      <w:spacing w:before="240" w:after="60"/>
      <w:outlineLvl w:val="4"/>
    </w:pPr>
    <w:rPr>
      <w:b/>
      <w:bCs/>
      <w:i/>
      <w:iCs/>
      <w:sz w:val="26"/>
      <w:szCs w:val="26"/>
    </w:rPr>
  </w:style>
  <w:style w:type="paragraph" w:styleId="Heading6">
    <w:name w:val="heading 6"/>
    <w:basedOn w:val="Normal"/>
    <w:next w:val="Normal"/>
    <w:qFormat/>
    <w:rsid w:val="00A41B1C"/>
    <w:pPr>
      <w:numPr>
        <w:ilvl w:val="5"/>
        <w:numId w:val="13"/>
      </w:numPr>
      <w:spacing w:before="240" w:after="60"/>
      <w:outlineLvl w:val="5"/>
    </w:pPr>
    <w:rPr>
      <w:rFonts w:cs="Times New Roman"/>
      <w:b/>
      <w:bCs/>
      <w:sz w:val="22"/>
      <w:szCs w:val="22"/>
    </w:rPr>
  </w:style>
  <w:style w:type="paragraph" w:styleId="Heading7">
    <w:name w:val="heading 7"/>
    <w:basedOn w:val="Normal"/>
    <w:next w:val="Normal"/>
    <w:qFormat/>
    <w:rsid w:val="00A41B1C"/>
    <w:pPr>
      <w:numPr>
        <w:ilvl w:val="6"/>
        <w:numId w:val="13"/>
      </w:numPr>
      <w:spacing w:before="240" w:after="60"/>
      <w:outlineLvl w:val="6"/>
    </w:pPr>
    <w:rPr>
      <w:rFonts w:cs="Times New Roman"/>
      <w:szCs w:val="24"/>
    </w:rPr>
  </w:style>
  <w:style w:type="paragraph" w:styleId="Heading8">
    <w:name w:val="heading 8"/>
    <w:basedOn w:val="Normal"/>
    <w:next w:val="Normal"/>
    <w:qFormat/>
    <w:rsid w:val="00A41B1C"/>
    <w:pPr>
      <w:numPr>
        <w:ilvl w:val="7"/>
        <w:numId w:val="13"/>
      </w:numPr>
      <w:spacing w:before="240" w:after="60"/>
      <w:outlineLvl w:val="7"/>
    </w:pPr>
    <w:rPr>
      <w:rFonts w:cs="Times New Roman"/>
      <w:i/>
      <w:iCs/>
      <w:szCs w:val="24"/>
    </w:rPr>
  </w:style>
  <w:style w:type="paragraph" w:styleId="Heading9">
    <w:name w:val="heading 9"/>
    <w:basedOn w:val="Normal"/>
    <w:next w:val="Normal"/>
    <w:qFormat/>
    <w:rsid w:val="00A41B1C"/>
    <w:pPr>
      <w:numPr>
        <w:ilvl w:val="8"/>
        <w:numId w:val="13"/>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41B1C"/>
    <w:pPr>
      <w:framePr w:w="7920" w:h="1980" w:hRule="exact" w:hSpace="180" w:wrap="auto" w:hAnchor="page" w:xAlign="center" w:yAlign="bottom"/>
      <w:ind w:left="2880"/>
    </w:pPr>
  </w:style>
  <w:style w:type="paragraph" w:styleId="EnvelopeReturn">
    <w:name w:val="envelope return"/>
    <w:basedOn w:val="Normal"/>
    <w:rsid w:val="00A41B1C"/>
    <w:rPr>
      <w:sz w:val="20"/>
    </w:rPr>
  </w:style>
  <w:style w:type="paragraph" w:styleId="Title">
    <w:name w:val="Title"/>
    <w:basedOn w:val="Normal"/>
    <w:next w:val="BodyText"/>
    <w:qFormat/>
    <w:rsid w:val="00A41B1C"/>
    <w:pPr>
      <w:spacing w:before="240" w:after="60"/>
      <w:jc w:val="center"/>
      <w:outlineLvl w:val="0"/>
    </w:pPr>
    <w:rPr>
      <w:b/>
      <w:bCs/>
      <w:caps/>
      <w:kern w:val="28"/>
      <w:szCs w:val="32"/>
    </w:rPr>
  </w:style>
  <w:style w:type="paragraph" w:styleId="BodyText">
    <w:name w:val="Body Text"/>
    <w:basedOn w:val="Normal"/>
    <w:link w:val="BodyTextChar"/>
    <w:rsid w:val="00A41B1C"/>
    <w:pPr>
      <w:spacing w:before="240"/>
    </w:pPr>
  </w:style>
  <w:style w:type="paragraph" w:customStyle="1" w:styleId="Body1">
    <w:name w:val="Body 1"/>
    <w:basedOn w:val="BodyText"/>
    <w:rsid w:val="00A41B1C"/>
    <w:pPr>
      <w:ind w:left="720"/>
    </w:pPr>
  </w:style>
  <w:style w:type="paragraph" w:customStyle="1" w:styleId="Contact">
    <w:name w:val="Contact"/>
    <w:basedOn w:val="BodyText"/>
    <w:rsid w:val="00A41B1C"/>
    <w:pPr>
      <w:spacing w:before="0"/>
      <w:ind w:left="1440"/>
    </w:pPr>
  </w:style>
  <w:style w:type="paragraph" w:customStyle="1" w:styleId="Body2">
    <w:name w:val="Body 2"/>
    <w:basedOn w:val="Body1"/>
    <w:rsid w:val="00A41B1C"/>
    <w:pPr>
      <w:ind w:left="1440"/>
    </w:pPr>
  </w:style>
  <w:style w:type="table" w:styleId="TableGrid">
    <w:name w:val="Table Grid"/>
    <w:basedOn w:val="TableNormal"/>
    <w:rsid w:val="00A41B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ig">
    <w:name w:val="Title - Sig"/>
    <w:basedOn w:val="Title"/>
    <w:rsid w:val="00A41B1C"/>
    <w:rPr>
      <w:b w:val="0"/>
    </w:rPr>
  </w:style>
  <w:style w:type="paragraph" w:customStyle="1" w:styleId="Body3">
    <w:name w:val="Body 3"/>
    <w:basedOn w:val="Body2"/>
    <w:rsid w:val="00A41B1C"/>
    <w:pPr>
      <w:ind w:left="2160"/>
    </w:pPr>
  </w:style>
  <w:style w:type="paragraph" w:customStyle="1" w:styleId="Body4">
    <w:name w:val="Body 4"/>
    <w:basedOn w:val="Body3"/>
    <w:rsid w:val="00A41B1C"/>
    <w:pPr>
      <w:ind w:left="2880"/>
    </w:pPr>
  </w:style>
  <w:style w:type="paragraph" w:styleId="DocumentMap">
    <w:name w:val="Document Map"/>
    <w:basedOn w:val="Normal"/>
    <w:semiHidden/>
    <w:rsid w:val="00A41B1C"/>
    <w:pPr>
      <w:shd w:val="clear" w:color="auto" w:fill="000080"/>
    </w:pPr>
    <w:rPr>
      <w:rFonts w:ascii="Tahoma" w:hAnsi="Tahoma" w:cs="Tahoma"/>
      <w:sz w:val="20"/>
    </w:rPr>
  </w:style>
  <w:style w:type="paragraph" w:customStyle="1" w:styleId="Bodysmall">
    <w:name w:val="Body small"/>
    <w:basedOn w:val="Normal"/>
    <w:rsid w:val="00A41B1C"/>
    <w:pPr>
      <w:spacing w:before="240"/>
    </w:pPr>
    <w:rPr>
      <w:sz w:val="20"/>
    </w:rPr>
  </w:style>
  <w:style w:type="paragraph" w:customStyle="1" w:styleId="IDSNo">
    <w:name w:val="IDS No"/>
    <w:basedOn w:val="Normal"/>
    <w:rsid w:val="003E66C3"/>
    <w:pPr>
      <w:tabs>
        <w:tab w:val="left" w:pos="5580"/>
        <w:tab w:val="right" w:pos="9180"/>
      </w:tabs>
      <w:jc w:val="right"/>
    </w:pPr>
  </w:style>
  <w:style w:type="paragraph" w:styleId="Header">
    <w:name w:val="header"/>
    <w:basedOn w:val="Normal"/>
    <w:rsid w:val="00A41B1C"/>
    <w:pPr>
      <w:tabs>
        <w:tab w:val="center" w:pos="4320"/>
        <w:tab w:val="right" w:pos="8640"/>
      </w:tabs>
    </w:pPr>
  </w:style>
  <w:style w:type="paragraph" w:styleId="Footer">
    <w:name w:val="footer"/>
    <w:basedOn w:val="Normal"/>
    <w:rsid w:val="00A41B1C"/>
    <w:pPr>
      <w:tabs>
        <w:tab w:val="center" w:pos="4320"/>
        <w:tab w:val="center" w:pos="9360"/>
      </w:tabs>
    </w:pPr>
    <w:rPr>
      <w:sz w:val="20"/>
    </w:rPr>
  </w:style>
  <w:style w:type="character" w:styleId="PageNumber">
    <w:name w:val="page number"/>
    <w:basedOn w:val="DefaultParagraphFont"/>
    <w:rsid w:val="00A41B1C"/>
  </w:style>
  <w:style w:type="paragraph" w:styleId="BalloonText">
    <w:name w:val="Balloon Text"/>
    <w:basedOn w:val="Normal"/>
    <w:semiHidden/>
    <w:rsid w:val="00A41B1C"/>
    <w:rPr>
      <w:rFonts w:ascii="Tahoma" w:hAnsi="Tahoma" w:cs="Tahoma"/>
      <w:sz w:val="16"/>
      <w:szCs w:val="16"/>
    </w:rPr>
  </w:style>
  <w:style w:type="paragraph" w:styleId="List">
    <w:name w:val="List"/>
    <w:basedOn w:val="Normal"/>
    <w:rsid w:val="00A41B1C"/>
    <w:pPr>
      <w:numPr>
        <w:numId w:val="18"/>
      </w:numPr>
      <w:spacing w:before="240"/>
    </w:pPr>
  </w:style>
  <w:style w:type="paragraph" w:customStyle="1" w:styleId="Note">
    <w:name w:val="Note"/>
    <w:basedOn w:val="Normal"/>
    <w:rsid w:val="00C757D1"/>
    <w:rPr>
      <w:color w:val="0000FF"/>
    </w:rPr>
  </w:style>
  <w:style w:type="paragraph" w:customStyle="1" w:styleId="Title2">
    <w:name w:val="Title 2"/>
    <w:basedOn w:val="Title"/>
    <w:rsid w:val="00A41B1C"/>
    <w:rPr>
      <w:u w:val="single"/>
    </w:rPr>
  </w:style>
  <w:style w:type="paragraph" w:styleId="FootnoteText">
    <w:name w:val="footnote text"/>
    <w:basedOn w:val="Normal"/>
    <w:rsid w:val="00A41B1C"/>
    <w:rPr>
      <w:sz w:val="20"/>
    </w:rPr>
  </w:style>
  <w:style w:type="character" w:styleId="FootnoteReference">
    <w:name w:val="footnote reference"/>
    <w:semiHidden/>
    <w:rsid w:val="00A41B1C"/>
    <w:rPr>
      <w:vertAlign w:val="superscript"/>
    </w:rPr>
  </w:style>
  <w:style w:type="paragraph" w:customStyle="1" w:styleId="Notary">
    <w:name w:val="Notary"/>
    <w:basedOn w:val="BodyText"/>
    <w:rsid w:val="00A41B1C"/>
    <w:rPr>
      <w:sz w:val="20"/>
    </w:rPr>
  </w:style>
  <w:style w:type="paragraph" w:customStyle="1" w:styleId="HeadingE1">
    <w:name w:val="Heading E1"/>
    <w:basedOn w:val="Normal"/>
    <w:link w:val="HeadingE1Char"/>
    <w:rsid w:val="00A41B1C"/>
    <w:pPr>
      <w:keepNext/>
      <w:numPr>
        <w:numId w:val="22"/>
      </w:numPr>
      <w:spacing w:before="240"/>
    </w:pPr>
  </w:style>
  <w:style w:type="paragraph" w:customStyle="1" w:styleId="HeadingE2">
    <w:name w:val="Heading E2"/>
    <w:basedOn w:val="Normal"/>
    <w:rsid w:val="00A41B1C"/>
    <w:pPr>
      <w:numPr>
        <w:ilvl w:val="1"/>
        <w:numId w:val="22"/>
      </w:numPr>
      <w:spacing w:before="240"/>
    </w:pPr>
  </w:style>
  <w:style w:type="paragraph" w:customStyle="1" w:styleId="HeadingE3">
    <w:name w:val="Heading E3"/>
    <w:basedOn w:val="Normal"/>
    <w:rsid w:val="00A41B1C"/>
    <w:pPr>
      <w:numPr>
        <w:ilvl w:val="2"/>
        <w:numId w:val="22"/>
      </w:numPr>
      <w:spacing w:before="240"/>
    </w:pPr>
  </w:style>
  <w:style w:type="paragraph" w:customStyle="1" w:styleId="HeadingE4">
    <w:name w:val="Heading E4"/>
    <w:basedOn w:val="Normal"/>
    <w:rsid w:val="00A41B1C"/>
    <w:pPr>
      <w:numPr>
        <w:ilvl w:val="3"/>
        <w:numId w:val="22"/>
      </w:numPr>
      <w:spacing w:before="240"/>
    </w:pPr>
  </w:style>
  <w:style w:type="character" w:customStyle="1" w:styleId="HeadingE1Char">
    <w:name w:val="Heading E1 Char"/>
    <w:link w:val="HeadingE1"/>
    <w:rsid w:val="00A41B1C"/>
    <w:rPr>
      <w:rFonts w:cs="Arial"/>
      <w:sz w:val="24"/>
      <w:lang w:val="en-US" w:eastAsia="en-US" w:bidi="ar-SA"/>
    </w:rPr>
  </w:style>
  <w:style w:type="numbering" w:customStyle="1" w:styleId="Bullet1">
    <w:name w:val="Bullet1"/>
    <w:basedOn w:val="NoList"/>
    <w:rsid w:val="00A41B1C"/>
    <w:pPr>
      <w:numPr>
        <w:numId w:val="4"/>
      </w:numPr>
    </w:pPr>
  </w:style>
  <w:style w:type="paragraph" w:customStyle="1" w:styleId="Title3">
    <w:name w:val="Title 3"/>
    <w:basedOn w:val="Title"/>
    <w:rsid w:val="00A41B1C"/>
    <w:pPr>
      <w:jc w:val="left"/>
    </w:pPr>
    <w:rPr>
      <w:caps w:val="0"/>
      <w:u w:val="single"/>
    </w:rPr>
  </w:style>
  <w:style w:type="character" w:customStyle="1" w:styleId="Heading1Char">
    <w:name w:val="Heading 1 Char"/>
    <w:link w:val="Heading1"/>
    <w:rsid w:val="0048690D"/>
    <w:rPr>
      <w:rFonts w:cs="Arial"/>
      <w:b/>
      <w:bCs/>
      <w:caps/>
      <w:kern w:val="32"/>
      <w:sz w:val="24"/>
      <w:szCs w:val="32"/>
    </w:rPr>
  </w:style>
  <w:style w:type="character" w:styleId="CommentReference">
    <w:name w:val="annotation reference"/>
    <w:uiPriority w:val="99"/>
    <w:rsid w:val="00B23735"/>
    <w:rPr>
      <w:sz w:val="16"/>
      <w:szCs w:val="16"/>
    </w:rPr>
  </w:style>
  <w:style w:type="paragraph" w:styleId="CommentText">
    <w:name w:val="annotation text"/>
    <w:basedOn w:val="Normal"/>
    <w:link w:val="CommentTextChar"/>
    <w:uiPriority w:val="99"/>
    <w:rsid w:val="00B23735"/>
    <w:rPr>
      <w:sz w:val="20"/>
    </w:rPr>
  </w:style>
  <w:style w:type="character" w:customStyle="1" w:styleId="CommentTextChar">
    <w:name w:val="Comment Text Char"/>
    <w:link w:val="CommentText"/>
    <w:uiPriority w:val="99"/>
    <w:rsid w:val="00B23735"/>
    <w:rPr>
      <w:rFonts w:cs="Arial"/>
    </w:rPr>
  </w:style>
  <w:style w:type="paragraph" w:styleId="CommentSubject">
    <w:name w:val="annotation subject"/>
    <w:basedOn w:val="CommentText"/>
    <w:next w:val="CommentText"/>
    <w:link w:val="CommentSubjectChar"/>
    <w:rsid w:val="00B23735"/>
    <w:rPr>
      <w:b/>
      <w:bCs/>
    </w:rPr>
  </w:style>
  <w:style w:type="character" w:customStyle="1" w:styleId="CommentSubjectChar">
    <w:name w:val="Comment Subject Char"/>
    <w:link w:val="CommentSubject"/>
    <w:rsid w:val="00B23735"/>
    <w:rPr>
      <w:rFonts w:cs="Arial"/>
      <w:b/>
      <w:bCs/>
    </w:rPr>
  </w:style>
  <w:style w:type="character" w:styleId="Hyperlink">
    <w:name w:val="Hyperlink"/>
    <w:basedOn w:val="DefaultParagraphFont"/>
    <w:uiPriority w:val="99"/>
    <w:rsid w:val="008B4CA4"/>
    <w:rPr>
      <w:color w:val="0000FF" w:themeColor="hyperlink"/>
      <w:u w:val="single"/>
    </w:rPr>
  </w:style>
  <w:style w:type="paragraph" w:customStyle="1" w:styleId="ScopeLevel1">
    <w:name w:val="Scope Level 1"/>
    <w:basedOn w:val="Normal"/>
    <w:link w:val="ScopeLevel1Char"/>
    <w:qFormat/>
    <w:rsid w:val="0015670C"/>
    <w:pPr>
      <w:numPr>
        <w:numId w:val="38"/>
      </w:numPr>
      <w:spacing w:before="240" w:after="120"/>
    </w:pPr>
    <w:rPr>
      <w:rFonts w:eastAsiaTheme="minorHAnsi"/>
      <w:b/>
      <w:sz w:val="22"/>
      <w:szCs w:val="22"/>
    </w:rPr>
  </w:style>
  <w:style w:type="character" w:customStyle="1" w:styleId="ScopeLevel1Char">
    <w:name w:val="Scope Level 1 Char"/>
    <w:basedOn w:val="DefaultParagraphFont"/>
    <w:link w:val="ScopeLevel1"/>
    <w:rsid w:val="0015670C"/>
    <w:rPr>
      <w:rFonts w:ascii="Arial" w:eastAsiaTheme="minorHAnsi" w:hAnsi="Arial" w:cs="Arial"/>
      <w:b/>
      <w:sz w:val="22"/>
      <w:szCs w:val="22"/>
    </w:rPr>
  </w:style>
  <w:style w:type="paragraph" w:customStyle="1" w:styleId="ScopeLevel2">
    <w:name w:val="Scope Level 2"/>
    <w:basedOn w:val="ScopeLevel1"/>
    <w:link w:val="ScopeLevel2Char"/>
    <w:qFormat/>
    <w:rsid w:val="0015670C"/>
    <w:pPr>
      <w:numPr>
        <w:ilvl w:val="1"/>
      </w:numPr>
      <w:ind w:left="1080" w:hanging="720"/>
    </w:pPr>
    <w:rPr>
      <w:b w:val="0"/>
    </w:rPr>
  </w:style>
  <w:style w:type="character" w:customStyle="1" w:styleId="ScopeLevel2Char">
    <w:name w:val="Scope Level 2 Char"/>
    <w:basedOn w:val="ScopeLevel1Char"/>
    <w:link w:val="ScopeLevel2"/>
    <w:rsid w:val="0015670C"/>
    <w:rPr>
      <w:rFonts w:ascii="Arial" w:eastAsiaTheme="minorHAnsi" w:hAnsi="Arial" w:cs="Arial"/>
      <w:b w:val="0"/>
      <w:sz w:val="22"/>
      <w:szCs w:val="22"/>
    </w:rPr>
  </w:style>
  <w:style w:type="paragraph" w:customStyle="1" w:styleId="ScopeLevel3">
    <w:name w:val="Scope Level 3"/>
    <w:basedOn w:val="ScopeLevel2"/>
    <w:link w:val="ScopeLevel3Char"/>
    <w:qFormat/>
    <w:rsid w:val="0015670C"/>
    <w:pPr>
      <w:numPr>
        <w:ilvl w:val="2"/>
      </w:numPr>
      <w:spacing w:before="120"/>
      <w:ind w:left="1987" w:hanging="907"/>
    </w:pPr>
  </w:style>
  <w:style w:type="character" w:customStyle="1" w:styleId="ScopeLevel3Char">
    <w:name w:val="Scope Level 3 Char"/>
    <w:basedOn w:val="ScopeLevel2Char"/>
    <w:link w:val="ScopeLevel3"/>
    <w:rsid w:val="0015670C"/>
    <w:rPr>
      <w:rFonts w:ascii="Arial" w:eastAsiaTheme="minorHAnsi" w:hAnsi="Arial" w:cs="Arial"/>
      <w:b w:val="0"/>
      <w:sz w:val="22"/>
      <w:szCs w:val="22"/>
    </w:rPr>
  </w:style>
  <w:style w:type="paragraph" w:customStyle="1" w:styleId="ScopeLevel4">
    <w:name w:val="Scope Level 4"/>
    <w:basedOn w:val="ScopeLevel3"/>
    <w:link w:val="ScopeLevel4Char"/>
    <w:qFormat/>
    <w:rsid w:val="0015670C"/>
    <w:pPr>
      <w:numPr>
        <w:ilvl w:val="3"/>
      </w:numPr>
      <w:ind w:left="3060" w:hanging="1080"/>
    </w:pPr>
  </w:style>
  <w:style w:type="character" w:customStyle="1" w:styleId="ScopeLevel4Char">
    <w:name w:val="Scope Level 4 Char"/>
    <w:basedOn w:val="ScopeLevel3Char"/>
    <w:link w:val="ScopeLevel4"/>
    <w:rsid w:val="0015670C"/>
    <w:rPr>
      <w:rFonts w:ascii="Arial" w:eastAsiaTheme="minorHAnsi" w:hAnsi="Arial" w:cs="Arial"/>
      <w:b w:val="0"/>
      <w:sz w:val="22"/>
      <w:szCs w:val="22"/>
    </w:rPr>
  </w:style>
  <w:style w:type="paragraph" w:customStyle="1" w:styleId="Par11">
    <w:name w:val="Par 1.1"/>
    <w:basedOn w:val="BodyText"/>
    <w:link w:val="Par11Char"/>
    <w:qFormat/>
    <w:rsid w:val="00A72D2F"/>
    <w:pPr>
      <w:numPr>
        <w:ilvl w:val="1"/>
        <w:numId w:val="39"/>
      </w:numPr>
      <w:ind w:left="1080" w:hanging="720"/>
    </w:pPr>
    <w:rPr>
      <w:szCs w:val="24"/>
    </w:rPr>
  </w:style>
  <w:style w:type="paragraph" w:customStyle="1" w:styleId="TableParagraph">
    <w:name w:val="Table Paragraph"/>
    <w:basedOn w:val="Normal"/>
    <w:uiPriority w:val="1"/>
    <w:qFormat/>
    <w:rsid w:val="00A72D2F"/>
    <w:pPr>
      <w:widowControl w:val="0"/>
      <w:autoSpaceDE w:val="0"/>
      <w:autoSpaceDN w:val="0"/>
      <w:spacing w:before="36"/>
      <w:ind w:left="107"/>
    </w:pPr>
    <w:rPr>
      <w:rFonts w:ascii="Times New Roman" w:hAnsi="Times New Roman" w:cs="Times New Roman"/>
      <w:sz w:val="22"/>
      <w:szCs w:val="22"/>
    </w:rPr>
  </w:style>
  <w:style w:type="character" w:customStyle="1" w:styleId="Par11Char">
    <w:name w:val="Par 1.1 Char"/>
    <w:basedOn w:val="DefaultParagraphFont"/>
    <w:link w:val="Par11"/>
    <w:rsid w:val="00A72D2F"/>
    <w:rPr>
      <w:rFonts w:ascii="Arial" w:hAnsi="Arial" w:cs="Arial"/>
      <w:sz w:val="24"/>
      <w:szCs w:val="24"/>
    </w:rPr>
  </w:style>
  <w:style w:type="paragraph" w:customStyle="1" w:styleId="Par1">
    <w:name w:val="Par 1"/>
    <w:basedOn w:val="BodyText"/>
    <w:link w:val="Par1Char"/>
    <w:qFormat/>
    <w:rsid w:val="00D2663C"/>
    <w:pPr>
      <w:numPr>
        <w:numId w:val="39"/>
      </w:numPr>
      <w:spacing w:after="240"/>
    </w:pPr>
    <w:rPr>
      <w:rFonts w:ascii="Arial Bold" w:hAnsi="Arial Bold"/>
      <w:b/>
      <w:szCs w:val="24"/>
    </w:rPr>
  </w:style>
  <w:style w:type="paragraph" w:customStyle="1" w:styleId="Par111">
    <w:name w:val="Par 1.1.1"/>
    <w:basedOn w:val="Par11"/>
    <w:link w:val="Par111Char"/>
    <w:qFormat/>
    <w:rsid w:val="00A72D2F"/>
    <w:pPr>
      <w:numPr>
        <w:ilvl w:val="2"/>
      </w:numPr>
      <w:ind w:left="1890" w:hanging="810"/>
    </w:pPr>
  </w:style>
  <w:style w:type="character" w:customStyle="1" w:styleId="Par1Char">
    <w:name w:val="Par 1 Char"/>
    <w:basedOn w:val="DefaultParagraphFont"/>
    <w:link w:val="Par1"/>
    <w:rsid w:val="00D2663C"/>
    <w:rPr>
      <w:rFonts w:ascii="Arial Bold" w:hAnsi="Arial Bold" w:cs="Arial"/>
      <w:b/>
      <w:sz w:val="24"/>
      <w:szCs w:val="24"/>
    </w:rPr>
  </w:style>
  <w:style w:type="character" w:customStyle="1" w:styleId="BodyTextChar">
    <w:name w:val="Body Text Char"/>
    <w:basedOn w:val="DefaultParagraphFont"/>
    <w:link w:val="BodyText"/>
    <w:rsid w:val="00A72D2F"/>
    <w:rPr>
      <w:rFonts w:ascii="Arial" w:hAnsi="Arial" w:cs="Arial"/>
      <w:sz w:val="24"/>
    </w:rPr>
  </w:style>
  <w:style w:type="paragraph" w:styleId="ListParagraph">
    <w:name w:val="List Paragraph"/>
    <w:basedOn w:val="Normal"/>
    <w:link w:val="ListParagraphChar"/>
    <w:uiPriority w:val="34"/>
    <w:qFormat/>
    <w:rsid w:val="00A661A4"/>
    <w:pPr>
      <w:ind w:left="720"/>
      <w:contextualSpacing/>
    </w:pPr>
    <w:rPr>
      <w:rFonts w:eastAsiaTheme="minorHAnsi" w:cstheme="minorBidi"/>
      <w:sz w:val="22"/>
      <w:szCs w:val="22"/>
    </w:rPr>
  </w:style>
  <w:style w:type="character" w:customStyle="1" w:styleId="ListParagraphChar">
    <w:name w:val="List Paragraph Char"/>
    <w:basedOn w:val="DefaultParagraphFont"/>
    <w:link w:val="ListParagraph"/>
    <w:uiPriority w:val="34"/>
    <w:rsid w:val="00A661A4"/>
    <w:rPr>
      <w:rFonts w:ascii="Arial" w:eastAsiaTheme="minorHAnsi" w:hAnsi="Arial" w:cstheme="minorBidi"/>
      <w:sz w:val="22"/>
      <w:szCs w:val="22"/>
    </w:rPr>
  </w:style>
  <w:style w:type="paragraph" w:customStyle="1" w:styleId="Par1111">
    <w:name w:val="Par 1.1.1.1"/>
    <w:basedOn w:val="Par111"/>
    <w:link w:val="Par1111Char"/>
    <w:qFormat/>
    <w:rsid w:val="00FF79F4"/>
    <w:pPr>
      <w:numPr>
        <w:ilvl w:val="3"/>
      </w:numPr>
      <w:ind w:left="2970" w:hanging="1080"/>
    </w:pPr>
  </w:style>
  <w:style w:type="paragraph" w:customStyle="1" w:styleId="Par11111">
    <w:name w:val="Par 1.1.1.1.1"/>
    <w:basedOn w:val="Par1111"/>
    <w:link w:val="Par11111Char"/>
    <w:qFormat/>
    <w:rsid w:val="00FF79F4"/>
    <w:pPr>
      <w:numPr>
        <w:ilvl w:val="4"/>
      </w:numPr>
      <w:ind w:left="4230" w:hanging="1260"/>
    </w:pPr>
  </w:style>
  <w:style w:type="character" w:customStyle="1" w:styleId="Par111Char">
    <w:name w:val="Par 1.1.1 Char"/>
    <w:basedOn w:val="Par11Char"/>
    <w:link w:val="Par111"/>
    <w:rsid w:val="00FF79F4"/>
    <w:rPr>
      <w:rFonts w:ascii="Arial" w:hAnsi="Arial" w:cs="Arial"/>
      <w:sz w:val="24"/>
      <w:szCs w:val="24"/>
    </w:rPr>
  </w:style>
  <w:style w:type="character" w:customStyle="1" w:styleId="Par1111Char">
    <w:name w:val="Par 1.1.1.1 Char"/>
    <w:basedOn w:val="Par111Char"/>
    <w:link w:val="Par1111"/>
    <w:rsid w:val="00FF79F4"/>
    <w:rPr>
      <w:rFonts w:ascii="Arial" w:hAnsi="Arial" w:cs="Arial"/>
      <w:sz w:val="24"/>
      <w:szCs w:val="24"/>
    </w:rPr>
  </w:style>
  <w:style w:type="character" w:customStyle="1" w:styleId="Par11111Char">
    <w:name w:val="Par 1.1.1.1.1 Char"/>
    <w:basedOn w:val="Par1111Char"/>
    <w:link w:val="Par11111"/>
    <w:rsid w:val="00FF79F4"/>
    <w:rPr>
      <w:rFonts w:ascii="Arial" w:hAnsi="Arial" w:cs="Arial"/>
      <w:sz w:val="24"/>
      <w:szCs w:val="24"/>
    </w:rPr>
  </w:style>
  <w:style w:type="paragraph" w:styleId="Revision">
    <w:name w:val="Revision"/>
    <w:hidden/>
    <w:uiPriority w:val="99"/>
    <w:semiHidden/>
    <w:rsid w:val="00E95EA8"/>
    <w:rPr>
      <w:rFonts w:ascii="Arial" w:hAnsi="Arial" w:cs="Arial"/>
      <w:sz w:val="24"/>
    </w:rPr>
  </w:style>
  <w:style w:type="character" w:styleId="UnresolvedMention">
    <w:name w:val="Unresolved Mention"/>
    <w:basedOn w:val="DefaultParagraphFont"/>
    <w:uiPriority w:val="99"/>
    <w:semiHidden/>
    <w:unhideWhenUsed/>
    <w:rsid w:val="00DB6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4041640">
      <w:bodyDiv w:val="1"/>
      <w:marLeft w:val="0"/>
      <w:marRight w:val="0"/>
      <w:marTop w:val="0"/>
      <w:marBottom w:val="0"/>
      <w:divBdr>
        <w:top w:val="none" w:sz="0" w:space="0" w:color="auto"/>
        <w:left w:val="none" w:sz="0" w:space="0" w:color="auto"/>
        <w:bottom w:val="none" w:sz="0" w:space="0" w:color="auto"/>
        <w:right w:val="none" w:sz="0" w:space="0" w:color="auto"/>
      </w:divBdr>
    </w:div>
    <w:div w:id="186509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stetson@migcom.com" TargetMode="Externa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ntaclaraca.gov/home/showdocument?id=58299"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cevans\LOCALS~1\Temp\XPgrpwise\Final%203-$5K-$50K-Service%20mar13%200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E8B0B-2DF6-405E-B48E-28549C636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Final 3-$5K-$50K-Service mar13 08</Template>
  <TotalTime>20</TotalTime>
  <Pages>23</Pages>
  <Words>6396</Words>
  <Characters>36461</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AGREEMENT FOR THE PERFORMANCE OF SERVICES</vt:lpstr>
    </vt:vector>
  </TitlesOfParts>
  <Company>City of Santa Clara</Company>
  <LinksUpToDate>false</LinksUpToDate>
  <CharactersWithSpaces>42772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THE PERFORMANCE OF SERVICES</dc:title>
  <dc:creator>Cris Evans</dc:creator>
  <cp:lastModifiedBy>John Davidson</cp:lastModifiedBy>
  <cp:revision>4</cp:revision>
  <cp:lastPrinted>2018-06-29T21:31:00Z</cp:lastPrinted>
  <dcterms:created xsi:type="dcterms:W3CDTF">2021-12-20T19:52:00Z</dcterms:created>
  <dcterms:modified xsi:type="dcterms:W3CDTF">2021-12-23T23:26:00Z</dcterms:modified>
</cp:coreProperties>
</file>