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C98B51" w14:textId="77777777" w:rsidR="00C50FAD" w:rsidRPr="003C7AB7" w:rsidRDefault="00C50FAD" w:rsidP="00F62B33">
      <w:pPr>
        <w:rPr>
          <w:rFonts w:ascii="Arial" w:hAnsi="Arial" w:cs="Arial"/>
          <w:szCs w:val="24"/>
        </w:rPr>
      </w:pPr>
    </w:p>
    <w:p w14:paraId="5CDE439B" w14:textId="122B0EC7" w:rsidR="00F62B33" w:rsidRPr="003C7AB7" w:rsidRDefault="00F62B33" w:rsidP="00F62B33">
      <w:pPr>
        <w:rPr>
          <w:szCs w:val="24"/>
        </w:rPr>
      </w:pPr>
      <w:r w:rsidRPr="003C7AB7">
        <w:rPr>
          <w:szCs w:val="24"/>
        </w:rPr>
        <w:fldChar w:fldCharType="begin"/>
      </w:r>
      <w:r w:rsidRPr="003C7AB7">
        <w:rPr>
          <w:szCs w:val="24"/>
        </w:rPr>
        <w:instrText xml:space="preserve"> DATE \@ "MMMM d, yyyy" </w:instrText>
      </w:r>
      <w:r w:rsidRPr="003C7AB7">
        <w:rPr>
          <w:szCs w:val="24"/>
        </w:rPr>
        <w:fldChar w:fldCharType="separate"/>
      </w:r>
      <w:r w:rsidR="00470374">
        <w:rPr>
          <w:noProof/>
          <w:szCs w:val="24"/>
        </w:rPr>
        <w:t xml:space="preserve">October </w:t>
      </w:r>
      <w:r w:rsidR="00470374">
        <w:rPr>
          <w:noProof/>
          <w:szCs w:val="24"/>
        </w:rPr>
        <w:t>22</w:t>
      </w:r>
      <w:r w:rsidR="00470374">
        <w:rPr>
          <w:noProof/>
          <w:szCs w:val="24"/>
        </w:rPr>
        <w:t>, 2025</w:t>
      </w:r>
      <w:r w:rsidRPr="003C7AB7">
        <w:rPr>
          <w:szCs w:val="24"/>
        </w:rPr>
        <w:fldChar w:fldCharType="end"/>
      </w:r>
      <w:r w:rsidRPr="003C7AB7">
        <w:rPr>
          <w:szCs w:val="24"/>
        </w:rPr>
        <w:t xml:space="preserve"> </w:t>
      </w:r>
    </w:p>
    <w:p w14:paraId="1BC7059E" w14:textId="77777777" w:rsidR="00C50FAD" w:rsidRPr="003C7AB7" w:rsidRDefault="00C50FAD" w:rsidP="00F62B33">
      <w:pPr>
        <w:rPr>
          <w:szCs w:val="24"/>
        </w:rPr>
      </w:pPr>
    </w:p>
    <w:p w14:paraId="55D47616" w14:textId="60BA85D4" w:rsidR="00F62B33" w:rsidRPr="003C7AB7" w:rsidRDefault="003C7AB7" w:rsidP="00F62B33">
      <w:pPr>
        <w:rPr>
          <w:szCs w:val="24"/>
        </w:rPr>
      </w:pPr>
      <w:r w:rsidRPr="003C7AB7">
        <w:rPr>
          <w:szCs w:val="24"/>
        </w:rPr>
        <w:t>Kathy Bunce</w:t>
      </w:r>
    </w:p>
    <w:p w14:paraId="7D887E8F" w14:textId="77777777" w:rsidR="003C7AB7" w:rsidRPr="003C7AB7" w:rsidRDefault="003C7AB7" w:rsidP="00F62B33">
      <w:pPr>
        <w:rPr>
          <w:szCs w:val="24"/>
        </w:rPr>
      </w:pPr>
    </w:p>
    <w:p w14:paraId="70E0C0F2" w14:textId="13ED2CF7" w:rsidR="00F62B33" w:rsidRPr="003C7AB7" w:rsidRDefault="00F62B33" w:rsidP="00F62B33">
      <w:pPr>
        <w:rPr>
          <w:szCs w:val="24"/>
        </w:rPr>
      </w:pPr>
      <w:r w:rsidRPr="003C7AB7">
        <w:rPr>
          <w:szCs w:val="24"/>
        </w:rPr>
        <w:t xml:space="preserve">Dear </w:t>
      </w:r>
      <w:r w:rsidR="003C7AB7">
        <w:rPr>
          <w:szCs w:val="24"/>
        </w:rPr>
        <w:t xml:space="preserve">Kathy, </w:t>
      </w:r>
    </w:p>
    <w:p w14:paraId="7956E697" w14:textId="77777777" w:rsidR="00F62B33" w:rsidRPr="003C7AB7" w:rsidRDefault="00F62B33" w:rsidP="00F62B33">
      <w:pPr>
        <w:ind w:left="1260"/>
        <w:rPr>
          <w:szCs w:val="24"/>
        </w:rPr>
      </w:pPr>
    </w:p>
    <w:p w14:paraId="15D9379A" w14:textId="5E7C9688" w:rsidR="00F62B33" w:rsidRPr="003C7AB7" w:rsidRDefault="00F62B33" w:rsidP="00F62B33">
      <w:pPr>
        <w:rPr>
          <w:szCs w:val="24"/>
        </w:rPr>
      </w:pPr>
      <w:r w:rsidRPr="003C7AB7">
        <w:rPr>
          <w:szCs w:val="24"/>
        </w:rPr>
        <w:t xml:space="preserve">Congratulations!  This is to confirm our offer of employment for the </w:t>
      </w:r>
      <w:r w:rsidR="0014239F" w:rsidRPr="003C7AB7">
        <w:rPr>
          <w:szCs w:val="24"/>
        </w:rPr>
        <w:t xml:space="preserve">As-Needed </w:t>
      </w:r>
      <w:r w:rsidR="00854129" w:rsidRPr="003C7AB7">
        <w:rPr>
          <w:szCs w:val="24"/>
        </w:rPr>
        <w:t>Temporary Employee</w:t>
      </w:r>
      <w:r w:rsidRPr="003C7AB7">
        <w:rPr>
          <w:szCs w:val="24"/>
        </w:rPr>
        <w:t xml:space="preserve"> </w:t>
      </w:r>
      <w:r w:rsidR="006358B1" w:rsidRPr="003C7AB7">
        <w:rPr>
          <w:szCs w:val="24"/>
        </w:rPr>
        <w:t xml:space="preserve">(Retired Annuitant) </w:t>
      </w:r>
      <w:r w:rsidR="005024F6" w:rsidRPr="003C7AB7">
        <w:rPr>
          <w:szCs w:val="24"/>
        </w:rPr>
        <w:t>(</w:t>
      </w:r>
      <w:r w:rsidR="004C4B17" w:rsidRPr="003C7AB7">
        <w:rPr>
          <w:szCs w:val="24"/>
        </w:rPr>
        <w:t xml:space="preserve">Job Code </w:t>
      </w:r>
      <w:r w:rsidR="006358B1" w:rsidRPr="003C7AB7">
        <w:rPr>
          <w:szCs w:val="24"/>
        </w:rPr>
        <w:t>349</w:t>
      </w:r>
      <w:r w:rsidR="005024F6" w:rsidRPr="003C7AB7">
        <w:rPr>
          <w:szCs w:val="24"/>
        </w:rPr>
        <w:t>)</w:t>
      </w:r>
      <w:r w:rsidR="0098082C" w:rsidRPr="003C7AB7">
        <w:rPr>
          <w:szCs w:val="24"/>
        </w:rPr>
        <w:t xml:space="preserve"> position</w:t>
      </w:r>
      <w:r w:rsidRPr="003C7AB7">
        <w:rPr>
          <w:szCs w:val="24"/>
        </w:rPr>
        <w:t xml:space="preserve"> in the </w:t>
      </w:r>
      <w:r w:rsidR="003C7AB7">
        <w:rPr>
          <w:szCs w:val="24"/>
        </w:rPr>
        <w:t xml:space="preserve">Community Development </w:t>
      </w:r>
      <w:r w:rsidRPr="003C7AB7">
        <w:rPr>
          <w:szCs w:val="24"/>
        </w:rPr>
        <w:t xml:space="preserve">Department with the City of Santa Clara.  </w:t>
      </w:r>
    </w:p>
    <w:p w14:paraId="5E27EBEE" w14:textId="3C92ED57" w:rsidR="00CA4CFC" w:rsidRPr="003C7AB7" w:rsidRDefault="00CA4CFC" w:rsidP="00F62B33">
      <w:pPr>
        <w:rPr>
          <w:szCs w:val="24"/>
        </w:rPr>
      </w:pPr>
    </w:p>
    <w:p w14:paraId="2E22D9A0" w14:textId="1DC4257F" w:rsidR="00CA4CFC" w:rsidRPr="003C7AB7" w:rsidRDefault="00CA4CFC" w:rsidP="00CA4CFC">
      <w:pPr>
        <w:spacing w:line="259" w:lineRule="auto"/>
        <w:rPr>
          <w:rFonts w:eastAsia="Arial"/>
          <w:szCs w:val="24"/>
        </w:rPr>
      </w:pPr>
      <w:r w:rsidRPr="003C7AB7">
        <w:rPr>
          <w:rFonts w:eastAsia="Arial"/>
          <w:szCs w:val="24"/>
        </w:rPr>
        <w:t xml:space="preserve">This letter serves as our offer of employment. Please review it carefully, sign on the designated signature line, and return the signed letter and attachments referenced below to </w:t>
      </w:r>
      <w:r w:rsidR="003C7AB7">
        <w:rPr>
          <w:rFonts w:eastAsia="Arial"/>
          <w:szCs w:val="24"/>
        </w:rPr>
        <w:t xml:space="preserve">Ashley Lancaster at </w:t>
      </w:r>
      <w:hyperlink r:id="rId11" w:history="1">
        <w:r w:rsidR="003C7AB7" w:rsidRPr="005C153C">
          <w:rPr>
            <w:rStyle w:val="Hyperlink"/>
            <w:rFonts w:eastAsia="Arial"/>
            <w:szCs w:val="24"/>
          </w:rPr>
          <w:t>ALancaster@santaclaraca.gov</w:t>
        </w:r>
      </w:hyperlink>
      <w:r w:rsidR="003C7AB7">
        <w:rPr>
          <w:rFonts w:eastAsia="Arial"/>
          <w:szCs w:val="24"/>
        </w:rPr>
        <w:t xml:space="preserve">. </w:t>
      </w:r>
    </w:p>
    <w:p w14:paraId="4936D574" w14:textId="77777777" w:rsidR="00F62B33" w:rsidRPr="003C7AB7" w:rsidRDefault="00F62B33" w:rsidP="00CA4CFC">
      <w:pPr>
        <w:rPr>
          <w:szCs w:val="24"/>
        </w:rPr>
      </w:pPr>
    </w:p>
    <w:p w14:paraId="57A79A0E" w14:textId="77777777" w:rsidR="00F62B33" w:rsidRPr="003C7AB7" w:rsidRDefault="00F62B33" w:rsidP="00F62B33">
      <w:pPr>
        <w:rPr>
          <w:szCs w:val="24"/>
        </w:rPr>
      </w:pPr>
      <w:r w:rsidRPr="003C7AB7">
        <w:rPr>
          <w:szCs w:val="24"/>
        </w:rPr>
        <w:t xml:space="preserve">Below are a few key provisions for your offer of employment: </w:t>
      </w:r>
    </w:p>
    <w:p w14:paraId="53CDFFE6" w14:textId="77777777" w:rsidR="00F62B33" w:rsidRPr="003C7AB7" w:rsidRDefault="00F62B33" w:rsidP="00F62B33">
      <w:pPr>
        <w:pStyle w:val="ListParagraph"/>
        <w:ind w:left="0"/>
        <w:rPr>
          <w:b/>
          <w:szCs w:val="24"/>
        </w:rPr>
      </w:pPr>
    </w:p>
    <w:p w14:paraId="20DEFB37" w14:textId="365436AC" w:rsidR="00F62B33" w:rsidRPr="003C7AB7" w:rsidRDefault="00F62B33" w:rsidP="00F62B33">
      <w:pPr>
        <w:pStyle w:val="ListParagraph"/>
        <w:numPr>
          <w:ilvl w:val="0"/>
          <w:numId w:val="1"/>
        </w:numPr>
        <w:rPr>
          <w:szCs w:val="24"/>
        </w:rPr>
      </w:pPr>
      <w:r w:rsidRPr="003C7AB7">
        <w:rPr>
          <w:b/>
          <w:szCs w:val="24"/>
        </w:rPr>
        <w:t>Effective Date:</w:t>
      </w:r>
      <w:r w:rsidRPr="003C7AB7">
        <w:rPr>
          <w:szCs w:val="24"/>
        </w:rPr>
        <w:t xml:space="preserve"> </w:t>
      </w:r>
      <w:r w:rsidR="00470374">
        <w:rPr>
          <w:szCs w:val="24"/>
        </w:rPr>
        <w:t>Monday, October 27</w:t>
      </w:r>
      <w:r w:rsidR="003C7AB7">
        <w:rPr>
          <w:szCs w:val="24"/>
        </w:rPr>
        <w:t>, 2025</w:t>
      </w:r>
    </w:p>
    <w:p w14:paraId="25582C99" w14:textId="77777777" w:rsidR="00F62B33" w:rsidRPr="003C7AB7" w:rsidRDefault="00F62B33" w:rsidP="00F62B33">
      <w:pPr>
        <w:pStyle w:val="ListParagraph"/>
        <w:rPr>
          <w:szCs w:val="24"/>
        </w:rPr>
      </w:pPr>
    </w:p>
    <w:p w14:paraId="42B3A53A" w14:textId="305FCE90" w:rsidR="00F62B33" w:rsidRPr="003C7AB7" w:rsidRDefault="00F62B33" w:rsidP="00F62B33">
      <w:pPr>
        <w:pStyle w:val="ListParagraph"/>
        <w:numPr>
          <w:ilvl w:val="0"/>
          <w:numId w:val="1"/>
        </w:numPr>
        <w:rPr>
          <w:szCs w:val="24"/>
        </w:rPr>
      </w:pPr>
      <w:r w:rsidRPr="003C7AB7">
        <w:rPr>
          <w:b/>
          <w:szCs w:val="24"/>
        </w:rPr>
        <w:t>Salary:</w:t>
      </w:r>
      <w:r w:rsidRPr="003C7AB7">
        <w:rPr>
          <w:szCs w:val="24"/>
        </w:rPr>
        <w:t xml:space="preserve">  Your hourly pay rate is $</w:t>
      </w:r>
      <w:r w:rsidR="003C7AB7">
        <w:rPr>
          <w:szCs w:val="24"/>
        </w:rPr>
        <w:t>78.22</w:t>
      </w:r>
      <w:r w:rsidRPr="003C7AB7">
        <w:rPr>
          <w:szCs w:val="24"/>
        </w:rPr>
        <w:t xml:space="preserve"> per hour.</w:t>
      </w:r>
    </w:p>
    <w:p w14:paraId="00D66C07" w14:textId="77777777" w:rsidR="00F62B33" w:rsidRPr="003C7AB7" w:rsidRDefault="00F62B33" w:rsidP="00F62B33">
      <w:pPr>
        <w:pStyle w:val="ListParagraph"/>
        <w:rPr>
          <w:szCs w:val="24"/>
        </w:rPr>
      </w:pPr>
    </w:p>
    <w:p w14:paraId="0D982C85" w14:textId="2471AE4E" w:rsidR="00CA4CFC" w:rsidRPr="003C7AB7" w:rsidRDefault="00F62B33" w:rsidP="00676C8E">
      <w:pPr>
        <w:pStyle w:val="ListParagraph"/>
        <w:numPr>
          <w:ilvl w:val="0"/>
          <w:numId w:val="1"/>
        </w:numPr>
        <w:rPr>
          <w:szCs w:val="24"/>
        </w:rPr>
      </w:pPr>
      <w:r w:rsidRPr="003C7AB7">
        <w:rPr>
          <w:b/>
          <w:color w:val="000000"/>
          <w:szCs w:val="24"/>
        </w:rPr>
        <w:t>Employment Status:</w:t>
      </w:r>
      <w:r w:rsidRPr="003C7AB7">
        <w:rPr>
          <w:color w:val="000000"/>
          <w:szCs w:val="24"/>
        </w:rPr>
        <w:t xml:space="preserve"> </w:t>
      </w:r>
      <w:r w:rsidRPr="003C7AB7">
        <w:rPr>
          <w:szCs w:val="24"/>
        </w:rPr>
        <w:t>As-</w:t>
      </w:r>
      <w:r w:rsidR="0014239F" w:rsidRPr="003C7AB7">
        <w:rPr>
          <w:szCs w:val="24"/>
        </w:rPr>
        <w:t>N</w:t>
      </w:r>
      <w:r w:rsidRPr="003C7AB7">
        <w:rPr>
          <w:szCs w:val="24"/>
        </w:rPr>
        <w:t>eeded employment</w:t>
      </w:r>
      <w:r w:rsidR="006358B1" w:rsidRPr="003C7AB7">
        <w:rPr>
          <w:szCs w:val="24"/>
        </w:rPr>
        <w:t xml:space="preserve"> as a retired annuitant</w:t>
      </w:r>
      <w:r w:rsidRPr="003C7AB7">
        <w:rPr>
          <w:szCs w:val="24"/>
        </w:rPr>
        <w:t xml:space="preserve"> is </w:t>
      </w:r>
      <w:r w:rsidRPr="003C7AB7">
        <w:rPr>
          <w:szCs w:val="24"/>
          <w:u w:val="single"/>
        </w:rPr>
        <w:t>not</w:t>
      </w:r>
      <w:r w:rsidRPr="003C7AB7">
        <w:rPr>
          <w:szCs w:val="24"/>
        </w:rPr>
        <w:t xml:space="preserve"> to be considered permanent. </w:t>
      </w:r>
      <w:r w:rsidR="00F04E32" w:rsidRPr="003C7AB7">
        <w:rPr>
          <w:szCs w:val="24"/>
        </w:rPr>
        <w:t xml:space="preserve">As such, this position is not subject to general wage increases or </w:t>
      </w:r>
      <w:r w:rsidR="00D75E7D" w:rsidRPr="003C7AB7">
        <w:rPr>
          <w:szCs w:val="24"/>
        </w:rPr>
        <w:t xml:space="preserve">regular </w:t>
      </w:r>
      <w:r w:rsidR="00F04E32" w:rsidRPr="003C7AB7">
        <w:rPr>
          <w:szCs w:val="24"/>
        </w:rPr>
        <w:t xml:space="preserve">salary adjustments. </w:t>
      </w:r>
      <w:r w:rsidR="0014239F" w:rsidRPr="003C7AB7">
        <w:rPr>
          <w:szCs w:val="24"/>
        </w:rPr>
        <w:t>T</w:t>
      </w:r>
      <w:r w:rsidR="002E3705" w:rsidRPr="003C7AB7">
        <w:rPr>
          <w:szCs w:val="24"/>
        </w:rPr>
        <w:t xml:space="preserve">his is an “at-will” position and </w:t>
      </w:r>
      <w:r w:rsidR="0014239F" w:rsidRPr="003C7AB7">
        <w:rPr>
          <w:szCs w:val="24"/>
        </w:rPr>
        <w:t>hours</w:t>
      </w:r>
      <w:r w:rsidR="002E3705" w:rsidRPr="003C7AB7">
        <w:rPr>
          <w:szCs w:val="24"/>
        </w:rPr>
        <w:t xml:space="preserve"> in any given week is not guaranteed. </w:t>
      </w:r>
      <w:r w:rsidRPr="003C7AB7">
        <w:rPr>
          <w:szCs w:val="24"/>
        </w:rPr>
        <w:t>Under CalPERS regulations and the City of Santa Clara practices, re</w:t>
      </w:r>
      <w:r w:rsidR="007F4D74" w:rsidRPr="003C7AB7">
        <w:rPr>
          <w:szCs w:val="24"/>
        </w:rPr>
        <w:t>tired</w:t>
      </w:r>
      <w:r w:rsidRPr="003C7AB7">
        <w:rPr>
          <w:szCs w:val="24"/>
        </w:rPr>
        <w:t xml:space="preserve"> annuitants are not permitted to work more than 960 hours per fiscal year (July 1 through June 30). If you reach 960 hours during the fiscal year, your assignment will end. </w:t>
      </w:r>
    </w:p>
    <w:p w14:paraId="25E072AA" w14:textId="77777777" w:rsidR="00BD407C" w:rsidRPr="003C7AB7" w:rsidRDefault="00BD407C" w:rsidP="00BD407C">
      <w:pPr>
        <w:pStyle w:val="ListParagraph"/>
        <w:rPr>
          <w:szCs w:val="24"/>
        </w:rPr>
      </w:pPr>
    </w:p>
    <w:p w14:paraId="491E2E3B" w14:textId="23391169" w:rsidR="00BD407C" w:rsidRPr="003C7AB7" w:rsidRDefault="00BD407C" w:rsidP="00BD407C">
      <w:pPr>
        <w:pStyle w:val="ListParagraph"/>
        <w:ind w:left="450"/>
        <w:rPr>
          <w:b/>
          <w:bCs/>
          <w:color w:val="FF0000"/>
          <w:szCs w:val="24"/>
        </w:rPr>
      </w:pPr>
      <w:r w:rsidRPr="003C7AB7">
        <w:rPr>
          <w:b/>
          <w:bCs/>
          <w:color w:val="FF0000"/>
          <w:szCs w:val="24"/>
        </w:rPr>
        <w:t xml:space="preserve">If you are </w:t>
      </w:r>
      <w:r w:rsidRPr="003C7AB7">
        <w:rPr>
          <w:b/>
          <w:bCs/>
          <w:color w:val="FF0000"/>
          <w:szCs w:val="24"/>
          <w:u w:val="single"/>
        </w:rPr>
        <w:t>OR</w:t>
      </w:r>
      <w:r w:rsidRPr="003C7AB7">
        <w:rPr>
          <w:b/>
          <w:bCs/>
          <w:color w:val="FF0000"/>
          <w:szCs w:val="24"/>
        </w:rPr>
        <w:t xml:space="preserve"> will be employed by another CalPERS agency </w:t>
      </w:r>
      <w:proofErr w:type="gramStart"/>
      <w:r w:rsidRPr="003C7AB7">
        <w:rPr>
          <w:b/>
          <w:bCs/>
          <w:color w:val="FF0000"/>
          <w:szCs w:val="24"/>
        </w:rPr>
        <w:t>during the course of</w:t>
      </w:r>
      <w:proofErr w:type="gramEnd"/>
      <w:r w:rsidRPr="003C7AB7">
        <w:rPr>
          <w:b/>
          <w:bCs/>
          <w:color w:val="FF0000"/>
          <w:szCs w:val="24"/>
        </w:rPr>
        <w:t xml:space="preserve"> your employment with the City of Santa Clara, you must immediately notify the Human Resources Department of any change in your employment status.</w:t>
      </w:r>
    </w:p>
    <w:p w14:paraId="4FADF4F7" w14:textId="77777777" w:rsidR="0096351C" w:rsidRPr="003C7AB7" w:rsidRDefault="0096351C" w:rsidP="00BD407C">
      <w:pPr>
        <w:pStyle w:val="ListParagraph"/>
        <w:ind w:left="450"/>
        <w:rPr>
          <w:b/>
          <w:bCs/>
          <w:color w:val="FF0000"/>
          <w:szCs w:val="24"/>
        </w:rPr>
      </w:pPr>
    </w:p>
    <w:p w14:paraId="58C61E1B" w14:textId="77777777" w:rsidR="0096351C" w:rsidRPr="003C7AB7" w:rsidRDefault="0096351C" w:rsidP="0096351C">
      <w:pPr>
        <w:pStyle w:val="ListParagraph"/>
        <w:ind w:left="450"/>
        <w:rPr>
          <w:b/>
          <w:bCs/>
          <w:color w:val="FF0000"/>
          <w:szCs w:val="24"/>
        </w:rPr>
      </w:pPr>
      <w:r w:rsidRPr="003C7AB7">
        <w:rPr>
          <w:b/>
          <w:bCs/>
          <w:color w:val="FF0000"/>
          <w:szCs w:val="24"/>
        </w:rPr>
        <w:t xml:space="preserve">By signing this offer, you acknowledge that you meet the retired annuitant rehire requirements set forth by </w:t>
      </w:r>
      <w:hyperlink r:id="rId12" w:history="1">
        <w:r w:rsidRPr="003C7AB7">
          <w:rPr>
            <w:rStyle w:val="Hyperlink"/>
            <w:b/>
            <w:bCs/>
            <w:szCs w:val="24"/>
          </w:rPr>
          <w:t>CalPERS</w:t>
        </w:r>
      </w:hyperlink>
      <w:r w:rsidRPr="003C7AB7">
        <w:rPr>
          <w:b/>
          <w:bCs/>
          <w:color w:val="FF0000"/>
          <w:szCs w:val="24"/>
        </w:rPr>
        <w:t xml:space="preserve"> (refer to section Employment of a Retiree).  If you have questions regarding rehire eligibility, please contact CalPERS before signing the offer letter.    </w:t>
      </w:r>
    </w:p>
    <w:p w14:paraId="60B25980" w14:textId="77777777" w:rsidR="006358B1" w:rsidRPr="003C7AB7" w:rsidRDefault="006358B1" w:rsidP="006358B1">
      <w:pPr>
        <w:rPr>
          <w:szCs w:val="24"/>
        </w:rPr>
      </w:pPr>
    </w:p>
    <w:p w14:paraId="662AA273" w14:textId="77777777" w:rsidR="00E33FEA" w:rsidRPr="003C7AB7" w:rsidRDefault="00E33FEA" w:rsidP="00E33FEA">
      <w:pPr>
        <w:pStyle w:val="ListParagraph"/>
        <w:numPr>
          <w:ilvl w:val="0"/>
          <w:numId w:val="3"/>
        </w:numPr>
        <w:spacing w:line="256" w:lineRule="auto"/>
        <w:ind w:left="360"/>
        <w:rPr>
          <w:szCs w:val="24"/>
        </w:rPr>
      </w:pPr>
      <w:r w:rsidRPr="003C7AB7">
        <w:rPr>
          <w:b/>
          <w:szCs w:val="24"/>
        </w:rPr>
        <w:t>Pre-</w:t>
      </w:r>
      <w:r w:rsidRPr="003C7AB7">
        <w:rPr>
          <w:b/>
          <w:bCs/>
          <w:szCs w:val="24"/>
        </w:rPr>
        <w:t xml:space="preserve">Hire Packet: </w:t>
      </w:r>
    </w:p>
    <w:p w14:paraId="07D30C7B" w14:textId="606F0650" w:rsidR="00BD407C" w:rsidRPr="003C7AB7" w:rsidRDefault="00E33FEA" w:rsidP="0096351C">
      <w:pPr>
        <w:pStyle w:val="ListParagraph"/>
        <w:ind w:left="360"/>
        <w:rPr>
          <w:b/>
          <w:bCs/>
          <w:szCs w:val="24"/>
        </w:rPr>
      </w:pPr>
      <w:r w:rsidRPr="003C7AB7">
        <w:rPr>
          <w:b/>
          <w:bCs/>
          <w:szCs w:val="24"/>
        </w:rPr>
        <w:t xml:space="preserve">You must complete and sign the documents </w:t>
      </w:r>
      <w:r w:rsidR="00386E71" w:rsidRPr="003C7AB7">
        <w:rPr>
          <w:b/>
          <w:bCs/>
          <w:szCs w:val="24"/>
        </w:rPr>
        <w:t>listed below</w:t>
      </w:r>
      <w:r w:rsidRPr="003C7AB7">
        <w:rPr>
          <w:b/>
          <w:bCs/>
          <w:szCs w:val="24"/>
        </w:rPr>
        <w:t xml:space="preserve"> and return them to your recruiter at</w:t>
      </w:r>
      <w:r w:rsidR="003C7AB7">
        <w:rPr>
          <w:b/>
          <w:bCs/>
          <w:szCs w:val="24"/>
        </w:rPr>
        <w:t xml:space="preserve"> </w:t>
      </w:r>
      <w:hyperlink r:id="rId13" w:history="1">
        <w:r w:rsidR="003C7AB7" w:rsidRPr="005C153C">
          <w:rPr>
            <w:rStyle w:val="Hyperlink"/>
            <w:b/>
            <w:bCs/>
            <w:szCs w:val="24"/>
          </w:rPr>
          <w:t>ALancaster@santaclaraca.gov</w:t>
        </w:r>
      </w:hyperlink>
      <w:r w:rsidR="003C7AB7">
        <w:rPr>
          <w:b/>
          <w:bCs/>
          <w:szCs w:val="24"/>
        </w:rPr>
        <w:t xml:space="preserve"> </w:t>
      </w:r>
      <w:r w:rsidRPr="003C7AB7">
        <w:rPr>
          <w:b/>
          <w:bCs/>
          <w:szCs w:val="24"/>
        </w:rPr>
        <w:t>at the same time you return this letter, accepting the City’s formal offer of employment:</w:t>
      </w:r>
    </w:p>
    <w:tbl>
      <w:tblPr>
        <w:tblStyle w:val="TableGrid"/>
        <w:tblW w:w="9360" w:type="dxa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10"/>
        <w:gridCol w:w="4950"/>
      </w:tblGrid>
      <w:tr w:rsidR="00C50FAD" w:rsidRPr="003C7AB7" w14:paraId="1A06DAC2" w14:textId="77777777" w:rsidTr="00C50FAD">
        <w:tc>
          <w:tcPr>
            <w:tcW w:w="4410" w:type="dxa"/>
            <w:hideMark/>
          </w:tcPr>
          <w:p w14:paraId="4DCF76B0" w14:textId="77777777" w:rsidR="00C50FAD" w:rsidRPr="003C7AB7" w:rsidRDefault="00C50FAD" w:rsidP="007A1F15">
            <w:pPr>
              <w:pStyle w:val="ListParagraph"/>
              <w:numPr>
                <w:ilvl w:val="0"/>
                <w:numId w:val="4"/>
              </w:numPr>
              <w:spacing w:line="256" w:lineRule="auto"/>
              <w:rPr>
                <w:szCs w:val="24"/>
              </w:rPr>
            </w:pPr>
            <w:r w:rsidRPr="003C7AB7">
              <w:rPr>
                <w:szCs w:val="24"/>
              </w:rPr>
              <w:t>I-9 Form</w:t>
            </w:r>
          </w:p>
        </w:tc>
        <w:tc>
          <w:tcPr>
            <w:tcW w:w="4950" w:type="dxa"/>
            <w:hideMark/>
          </w:tcPr>
          <w:p w14:paraId="2B092CC2" w14:textId="77777777" w:rsidR="00C50FAD" w:rsidRPr="003C7AB7" w:rsidRDefault="00C50FAD" w:rsidP="00C50FAD">
            <w:pPr>
              <w:pStyle w:val="ListParagraph"/>
              <w:numPr>
                <w:ilvl w:val="0"/>
                <w:numId w:val="4"/>
              </w:numPr>
              <w:spacing w:line="256" w:lineRule="auto"/>
              <w:rPr>
                <w:szCs w:val="24"/>
              </w:rPr>
            </w:pPr>
            <w:r w:rsidRPr="003C7AB7">
              <w:rPr>
                <w:szCs w:val="24"/>
              </w:rPr>
              <w:t>Designation of Beneficiary Form</w:t>
            </w:r>
          </w:p>
        </w:tc>
      </w:tr>
      <w:tr w:rsidR="00C50FAD" w:rsidRPr="003C7AB7" w14:paraId="2F9D587C" w14:textId="77777777" w:rsidTr="00C50FAD">
        <w:tc>
          <w:tcPr>
            <w:tcW w:w="4410" w:type="dxa"/>
            <w:hideMark/>
          </w:tcPr>
          <w:p w14:paraId="1402F482" w14:textId="77777777" w:rsidR="00C50FAD" w:rsidRPr="003C7AB7" w:rsidRDefault="00C50FAD" w:rsidP="007A1F15">
            <w:pPr>
              <w:pStyle w:val="ListParagraph"/>
              <w:numPr>
                <w:ilvl w:val="0"/>
                <w:numId w:val="4"/>
              </w:numPr>
              <w:spacing w:line="256" w:lineRule="auto"/>
              <w:rPr>
                <w:szCs w:val="24"/>
              </w:rPr>
            </w:pPr>
            <w:r w:rsidRPr="003C7AB7">
              <w:rPr>
                <w:szCs w:val="24"/>
              </w:rPr>
              <w:t>DMV Authorization for Release of Driver Record Information</w:t>
            </w:r>
          </w:p>
        </w:tc>
        <w:tc>
          <w:tcPr>
            <w:tcW w:w="4950" w:type="dxa"/>
            <w:hideMark/>
          </w:tcPr>
          <w:p w14:paraId="506AE343" w14:textId="77777777" w:rsidR="00C50FAD" w:rsidRPr="003C7AB7" w:rsidRDefault="00C50FAD" w:rsidP="007A1F15">
            <w:pPr>
              <w:pStyle w:val="ListParagraph"/>
              <w:numPr>
                <w:ilvl w:val="0"/>
                <w:numId w:val="4"/>
              </w:numPr>
              <w:spacing w:line="256" w:lineRule="auto"/>
              <w:rPr>
                <w:szCs w:val="24"/>
              </w:rPr>
            </w:pPr>
            <w:r w:rsidRPr="003C7AB7">
              <w:rPr>
                <w:szCs w:val="24"/>
              </w:rPr>
              <w:t>EDD Employee’s Withholding Allowance Certificate (State Tax Form)</w:t>
            </w:r>
          </w:p>
        </w:tc>
      </w:tr>
      <w:tr w:rsidR="00C50FAD" w:rsidRPr="003C7AB7" w14:paraId="0BAAAC34" w14:textId="77777777" w:rsidTr="00C50FAD">
        <w:trPr>
          <w:trHeight w:val="333"/>
        </w:trPr>
        <w:tc>
          <w:tcPr>
            <w:tcW w:w="4410" w:type="dxa"/>
            <w:hideMark/>
          </w:tcPr>
          <w:p w14:paraId="42584A0A" w14:textId="77777777" w:rsidR="00C50FAD" w:rsidRPr="003C7AB7" w:rsidRDefault="00C50FAD" w:rsidP="007A1F15">
            <w:pPr>
              <w:pStyle w:val="ListParagraph"/>
              <w:numPr>
                <w:ilvl w:val="0"/>
                <w:numId w:val="4"/>
              </w:numPr>
              <w:spacing w:line="256" w:lineRule="auto"/>
              <w:rPr>
                <w:szCs w:val="24"/>
              </w:rPr>
            </w:pPr>
            <w:r w:rsidRPr="003C7AB7">
              <w:rPr>
                <w:szCs w:val="24"/>
              </w:rPr>
              <w:lastRenderedPageBreak/>
              <w:t>New Employee Identification Form</w:t>
            </w:r>
          </w:p>
        </w:tc>
        <w:tc>
          <w:tcPr>
            <w:tcW w:w="4950" w:type="dxa"/>
            <w:hideMark/>
          </w:tcPr>
          <w:p w14:paraId="501D35ED" w14:textId="77777777" w:rsidR="00C50FAD" w:rsidRPr="003C7AB7" w:rsidRDefault="00C50FAD" w:rsidP="007A1F15">
            <w:pPr>
              <w:pStyle w:val="ListParagraph"/>
              <w:numPr>
                <w:ilvl w:val="0"/>
                <w:numId w:val="4"/>
              </w:numPr>
              <w:spacing w:line="256" w:lineRule="auto"/>
              <w:rPr>
                <w:szCs w:val="24"/>
              </w:rPr>
            </w:pPr>
            <w:r w:rsidRPr="003C7AB7">
              <w:rPr>
                <w:szCs w:val="24"/>
              </w:rPr>
              <w:t>Form W-4 (Federal Tax Form)</w:t>
            </w:r>
          </w:p>
        </w:tc>
      </w:tr>
      <w:tr w:rsidR="00C50FAD" w:rsidRPr="003C7AB7" w14:paraId="64414A2D" w14:textId="77777777" w:rsidTr="00C50FAD">
        <w:tc>
          <w:tcPr>
            <w:tcW w:w="4410" w:type="dxa"/>
            <w:hideMark/>
          </w:tcPr>
          <w:p w14:paraId="2D9CF7F8" w14:textId="77777777" w:rsidR="00C50FAD" w:rsidRPr="003C7AB7" w:rsidRDefault="00C50FAD" w:rsidP="007A1F15">
            <w:pPr>
              <w:pStyle w:val="ListParagraph"/>
              <w:numPr>
                <w:ilvl w:val="0"/>
                <w:numId w:val="4"/>
              </w:numPr>
              <w:spacing w:line="256" w:lineRule="auto"/>
              <w:rPr>
                <w:szCs w:val="24"/>
              </w:rPr>
            </w:pPr>
            <w:r w:rsidRPr="003C7AB7">
              <w:rPr>
                <w:szCs w:val="24"/>
              </w:rPr>
              <w:t>Emergency Contact Form</w:t>
            </w:r>
          </w:p>
        </w:tc>
        <w:tc>
          <w:tcPr>
            <w:tcW w:w="4950" w:type="dxa"/>
            <w:hideMark/>
          </w:tcPr>
          <w:p w14:paraId="79E1BDF5" w14:textId="77777777" w:rsidR="00C50FAD" w:rsidRPr="003C7AB7" w:rsidRDefault="00C50FAD" w:rsidP="007A1F15">
            <w:pPr>
              <w:pStyle w:val="ListParagraph"/>
              <w:numPr>
                <w:ilvl w:val="0"/>
                <w:numId w:val="4"/>
              </w:numPr>
              <w:spacing w:line="256" w:lineRule="auto"/>
              <w:rPr>
                <w:szCs w:val="24"/>
              </w:rPr>
            </w:pPr>
            <w:r w:rsidRPr="003C7AB7">
              <w:rPr>
                <w:szCs w:val="24"/>
              </w:rPr>
              <w:t>Direct Deposit Authorization Agreement</w:t>
            </w:r>
          </w:p>
        </w:tc>
      </w:tr>
    </w:tbl>
    <w:p w14:paraId="0E51640F" w14:textId="77777777" w:rsidR="00CA4CFC" w:rsidRPr="003C7AB7" w:rsidRDefault="00CA4CFC" w:rsidP="00CA4CFC">
      <w:pPr>
        <w:pStyle w:val="ListParagraph"/>
        <w:ind w:left="360"/>
        <w:rPr>
          <w:szCs w:val="24"/>
        </w:rPr>
      </w:pPr>
    </w:p>
    <w:p w14:paraId="320F3CB1" w14:textId="2992F2FD" w:rsidR="00CA4CFC" w:rsidRPr="003C7AB7" w:rsidRDefault="00CA4CFC" w:rsidP="00386E71">
      <w:pPr>
        <w:pStyle w:val="ListParagraph"/>
        <w:numPr>
          <w:ilvl w:val="0"/>
          <w:numId w:val="1"/>
        </w:numPr>
        <w:spacing w:line="259" w:lineRule="auto"/>
        <w:ind w:left="360"/>
        <w:rPr>
          <w:szCs w:val="24"/>
        </w:rPr>
      </w:pPr>
      <w:r w:rsidRPr="003C7AB7">
        <w:rPr>
          <w:b/>
          <w:bCs/>
          <w:szCs w:val="24"/>
        </w:rPr>
        <w:t>Form I-9 Employment Eligibility Verification:</w:t>
      </w:r>
      <w:r w:rsidRPr="003C7AB7">
        <w:rPr>
          <w:szCs w:val="24"/>
        </w:rPr>
        <w:t xml:space="preserve"> All new employees are required to show documentation which proves their identity and their eligibility to work in the United States. A list of acceptable documentation can be found </w:t>
      </w:r>
      <w:r w:rsidRPr="003C7AB7">
        <w:rPr>
          <w:color w:val="0070C0"/>
          <w:szCs w:val="24"/>
        </w:rPr>
        <w:t xml:space="preserve">at </w:t>
      </w:r>
      <w:hyperlink r:id="rId14" w:history="1">
        <w:r w:rsidRPr="003C7AB7">
          <w:rPr>
            <w:rStyle w:val="Hyperlink"/>
            <w:color w:val="0070C0"/>
            <w:szCs w:val="24"/>
          </w:rPr>
          <w:t>http://uscis.gov/i-9-central/acceptable-documents</w:t>
        </w:r>
      </w:hyperlink>
      <w:r w:rsidRPr="003C7AB7">
        <w:rPr>
          <w:szCs w:val="24"/>
        </w:rPr>
        <w:t xml:space="preserve">. </w:t>
      </w:r>
      <w:r w:rsidRPr="003C7AB7">
        <w:rPr>
          <w:b/>
          <w:bCs/>
          <w:color w:val="FF0000"/>
          <w:szCs w:val="24"/>
        </w:rPr>
        <w:t>Please bring I-9 employment verification identification with you on your first day of employment; original documents are required. You will not be eligible to work until you have completed your I-9 verification.</w:t>
      </w:r>
    </w:p>
    <w:p w14:paraId="01B53149" w14:textId="77777777" w:rsidR="0014239F" w:rsidRPr="003C7AB7" w:rsidRDefault="0014239F" w:rsidP="0014239F">
      <w:pPr>
        <w:pStyle w:val="ListParagraph"/>
        <w:rPr>
          <w:b/>
          <w:szCs w:val="24"/>
        </w:rPr>
      </w:pPr>
    </w:p>
    <w:p w14:paraId="1CA4ACD7" w14:textId="5FBD3CE1" w:rsidR="0014239F" w:rsidRPr="003C7AB7" w:rsidRDefault="0014239F" w:rsidP="0014239F">
      <w:pPr>
        <w:pStyle w:val="ListParagraph"/>
        <w:numPr>
          <w:ilvl w:val="0"/>
          <w:numId w:val="1"/>
        </w:numPr>
        <w:rPr>
          <w:bCs/>
          <w:szCs w:val="24"/>
        </w:rPr>
      </w:pPr>
      <w:bookmarkStart w:id="0" w:name="_Hlk138250457"/>
      <w:r w:rsidRPr="003C7AB7">
        <w:rPr>
          <w:b/>
          <w:szCs w:val="24"/>
        </w:rPr>
        <w:t xml:space="preserve">New Employee Orientation (NEO): </w:t>
      </w:r>
      <w:r w:rsidRPr="003C7AB7">
        <w:rPr>
          <w:bCs/>
          <w:szCs w:val="24"/>
        </w:rPr>
        <w:t xml:space="preserve">You are required to attend </w:t>
      </w:r>
      <w:r w:rsidR="00564C04" w:rsidRPr="003C7AB7">
        <w:rPr>
          <w:bCs/>
          <w:szCs w:val="24"/>
        </w:rPr>
        <w:t xml:space="preserve">the </w:t>
      </w:r>
      <w:r w:rsidRPr="003C7AB7">
        <w:rPr>
          <w:bCs/>
          <w:szCs w:val="24"/>
        </w:rPr>
        <w:t>NEO with the Human Resources Department to continue your employment. You have been scheduled to attend on:</w:t>
      </w:r>
    </w:p>
    <w:p w14:paraId="492E17C8" w14:textId="1A56045D" w:rsidR="0014239F" w:rsidRPr="003C7AB7" w:rsidRDefault="00470374" w:rsidP="0014239F">
      <w:pPr>
        <w:pStyle w:val="ListParagraph"/>
        <w:numPr>
          <w:ilvl w:val="1"/>
          <w:numId w:val="1"/>
        </w:numPr>
        <w:rPr>
          <w:bCs/>
          <w:szCs w:val="24"/>
        </w:rPr>
      </w:pPr>
      <w:r>
        <w:rPr>
          <w:b/>
          <w:szCs w:val="24"/>
        </w:rPr>
        <w:t>Monday, October 27</w:t>
      </w:r>
      <w:r w:rsidR="003C7AB7">
        <w:rPr>
          <w:b/>
          <w:szCs w:val="24"/>
        </w:rPr>
        <w:t xml:space="preserve">, 2025 </w:t>
      </w:r>
      <w:r w:rsidR="0014239F" w:rsidRPr="003C7AB7">
        <w:rPr>
          <w:b/>
          <w:szCs w:val="24"/>
        </w:rPr>
        <w:t>at 3:30 PM</w:t>
      </w:r>
    </w:p>
    <w:p w14:paraId="7A0263FD" w14:textId="285788E6" w:rsidR="0014239F" w:rsidRPr="003C7AB7" w:rsidRDefault="00564C04" w:rsidP="00564C04">
      <w:pPr>
        <w:pStyle w:val="ListParagraph"/>
        <w:numPr>
          <w:ilvl w:val="1"/>
          <w:numId w:val="1"/>
        </w:numPr>
        <w:rPr>
          <w:bCs/>
          <w:szCs w:val="24"/>
        </w:rPr>
      </w:pPr>
      <w:r w:rsidRPr="003C7AB7">
        <w:rPr>
          <w:b/>
          <w:szCs w:val="24"/>
        </w:rPr>
        <w:t xml:space="preserve">City of Santa Clara – City Hall: </w:t>
      </w:r>
      <w:r w:rsidR="001515F9" w:rsidRPr="003C7AB7">
        <w:rPr>
          <w:b/>
          <w:szCs w:val="24"/>
        </w:rPr>
        <w:t xml:space="preserve">Human Resources Department </w:t>
      </w:r>
    </w:p>
    <w:p w14:paraId="3A804361" w14:textId="1A927224" w:rsidR="00564C04" w:rsidRPr="003C7AB7" w:rsidRDefault="00564C04" w:rsidP="00564C04">
      <w:pPr>
        <w:pStyle w:val="ListParagraph"/>
        <w:numPr>
          <w:ilvl w:val="1"/>
          <w:numId w:val="1"/>
        </w:numPr>
        <w:rPr>
          <w:bCs/>
          <w:szCs w:val="24"/>
        </w:rPr>
      </w:pPr>
      <w:r w:rsidRPr="003C7AB7">
        <w:rPr>
          <w:bCs/>
          <w:szCs w:val="24"/>
        </w:rPr>
        <w:t xml:space="preserve">Free parking is available at the </w:t>
      </w:r>
      <w:hyperlink r:id="rId15" w:history="1">
        <w:r w:rsidRPr="003C7AB7">
          <w:rPr>
            <w:rStyle w:val="Hyperlink"/>
            <w:bCs/>
            <w:szCs w:val="24"/>
          </w:rPr>
          <w:t>Triton Museum of Art</w:t>
        </w:r>
      </w:hyperlink>
      <w:r w:rsidRPr="003C7AB7">
        <w:rPr>
          <w:bCs/>
          <w:szCs w:val="24"/>
        </w:rPr>
        <w:t xml:space="preserve"> parking lot (across the street from City Hall)</w:t>
      </w:r>
    </w:p>
    <w:p w14:paraId="79E16017" w14:textId="77777777" w:rsidR="00CA4CFC" w:rsidRPr="003C7AB7" w:rsidRDefault="00CA4CFC" w:rsidP="00CA4CFC">
      <w:pPr>
        <w:pStyle w:val="ListParagraph"/>
        <w:numPr>
          <w:ilvl w:val="1"/>
          <w:numId w:val="1"/>
        </w:numPr>
        <w:rPr>
          <w:b/>
          <w:color w:val="FF0000"/>
          <w:szCs w:val="24"/>
        </w:rPr>
      </w:pPr>
      <w:r w:rsidRPr="003C7AB7">
        <w:rPr>
          <w:b/>
          <w:color w:val="FF0000"/>
          <w:szCs w:val="24"/>
        </w:rPr>
        <w:t>Please bring your I-9 employment verification identification with you</w:t>
      </w:r>
    </w:p>
    <w:p w14:paraId="7F319D3A" w14:textId="448383E6" w:rsidR="00745356" w:rsidRPr="003C7AB7" w:rsidRDefault="00745356" w:rsidP="00CA4CFC">
      <w:pPr>
        <w:ind w:left="810"/>
        <w:rPr>
          <w:bCs/>
          <w:szCs w:val="24"/>
        </w:rPr>
      </w:pPr>
    </w:p>
    <w:bookmarkEnd w:id="0"/>
    <w:p w14:paraId="5A926255" w14:textId="1A49BC2F" w:rsidR="0014239F" w:rsidRPr="003C7AB7" w:rsidRDefault="00F62B33" w:rsidP="00F62B33">
      <w:pPr>
        <w:rPr>
          <w:szCs w:val="24"/>
        </w:rPr>
      </w:pPr>
      <w:r w:rsidRPr="003C7AB7">
        <w:rPr>
          <w:szCs w:val="24"/>
        </w:rPr>
        <w:t>If you have questions, please contact the Human Resources Department at (408) 615-2080.</w:t>
      </w:r>
    </w:p>
    <w:p w14:paraId="0EB2E0FE" w14:textId="77777777" w:rsidR="0014239F" w:rsidRPr="003C7AB7" w:rsidRDefault="0014239F" w:rsidP="00F62B33">
      <w:pPr>
        <w:rPr>
          <w:szCs w:val="24"/>
        </w:rPr>
      </w:pPr>
    </w:p>
    <w:p w14:paraId="3E083DD0" w14:textId="4FF434EA" w:rsidR="0014239F" w:rsidRPr="003C7AB7" w:rsidRDefault="00F62B33" w:rsidP="00F62B33">
      <w:pPr>
        <w:rPr>
          <w:szCs w:val="24"/>
        </w:rPr>
      </w:pPr>
      <w:r w:rsidRPr="003C7AB7">
        <w:rPr>
          <w:szCs w:val="24"/>
        </w:rPr>
        <w:t>Sincerely,</w:t>
      </w:r>
    </w:p>
    <w:p w14:paraId="1BA42643" w14:textId="77777777" w:rsidR="0096351C" w:rsidRDefault="0096351C" w:rsidP="00F62B33">
      <w:pPr>
        <w:rPr>
          <w:szCs w:val="24"/>
        </w:rPr>
      </w:pPr>
    </w:p>
    <w:p w14:paraId="58A3CC5B" w14:textId="77777777" w:rsidR="003C7AB7" w:rsidRPr="003C7AB7" w:rsidRDefault="003C7AB7" w:rsidP="00F62B33">
      <w:pPr>
        <w:rPr>
          <w:szCs w:val="24"/>
        </w:rPr>
      </w:pPr>
    </w:p>
    <w:p w14:paraId="5A038CBD" w14:textId="7F6E1AD4" w:rsidR="00F62B33" w:rsidRPr="003C7AB7" w:rsidRDefault="00F62B33" w:rsidP="00F62B33">
      <w:pPr>
        <w:rPr>
          <w:szCs w:val="24"/>
        </w:rPr>
      </w:pPr>
      <w:r w:rsidRPr="003C7AB7">
        <w:rPr>
          <w:szCs w:val="24"/>
        </w:rPr>
        <w:t>Ashley Lancaster</w:t>
      </w:r>
    </w:p>
    <w:p w14:paraId="1BACD016" w14:textId="0A9DFE4A" w:rsidR="00E66BE6" w:rsidRPr="003C7AB7" w:rsidRDefault="00E66BE6" w:rsidP="00E66BE6">
      <w:pPr>
        <w:contextualSpacing/>
        <w:rPr>
          <w:szCs w:val="24"/>
        </w:rPr>
      </w:pPr>
      <w:r w:rsidRPr="003C7AB7">
        <w:rPr>
          <w:szCs w:val="24"/>
        </w:rPr>
        <w:t>Human Resources</w:t>
      </w:r>
      <w:r w:rsidR="009C194B" w:rsidRPr="003C7AB7">
        <w:rPr>
          <w:szCs w:val="24"/>
        </w:rPr>
        <w:t xml:space="preserve"> Department,</w:t>
      </w:r>
      <w:r w:rsidRPr="003C7AB7">
        <w:rPr>
          <w:szCs w:val="24"/>
        </w:rPr>
        <w:t xml:space="preserve"> </w:t>
      </w:r>
      <w:r w:rsidR="009950EE" w:rsidRPr="003C7AB7">
        <w:rPr>
          <w:szCs w:val="24"/>
        </w:rPr>
        <w:t>Acting Assistant Director</w:t>
      </w:r>
    </w:p>
    <w:p w14:paraId="591D35FE" w14:textId="77777777" w:rsidR="00F62B33" w:rsidRPr="003C7AB7" w:rsidRDefault="00F62B33" w:rsidP="00F62B33">
      <w:pPr>
        <w:rPr>
          <w:szCs w:val="24"/>
        </w:rPr>
      </w:pPr>
    </w:p>
    <w:p w14:paraId="1A2EE15B" w14:textId="77777777" w:rsidR="00163A20" w:rsidRPr="003C7AB7" w:rsidRDefault="00163A20" w:rsidP="00163A20">
      <w:pPr>
        <w:contextualSpacing/>
        <w:jc w:val="both"/>
        <w:rPr>
          <w:color w:val="000000"/>
          <w:szCs w:val="24"/>
        </w:rPr>
      </w:pPr>
      <w:r w:rsidRPr="003C7AB7">
        <w:rPr>
          <w:i/>
          <w:iCs/>
          <w:color w:val="000000"/>
          <w:szCs w:val="24"/>
        </w:rPr>
        <w:t>As a CalPERS retired annuitant, I understand it is my responsibility to confirm my CalPERS retirement formula and eligibility for rehire with CalPERS. I understand violation of CalPERS rules may jeopardize my retirement with CalPERS. I have reviewed the CalPERS guidelines for retired annuitants:</w:t>
      </w:r>
      <w:r w:rsidRPr="003C7AB7">
        <w:rPr>
          <w:i/>
          <w:iCs/>
          <w:szCs w:val="24"/>
        </w:rPr>
        <w:t xml:space="preserve"> </w:t>
      </w:r>
      <w:hyperlink r:id="rId16" w:history="1">
        <w:r w:rsidRPr="003C7AB7">
          <w:rPr>
            <w:rStyle w:val="Hyperlink"/>
            <w:i/>
            <w:iCs/>
            <w:szCs w:val="24"/>
          </w:rPr>
          <w:t>https://www.calpers.ca.gov/retirees/working-after-retirement/retired-annuitant</w:t>
        </w:r>
      </w:hyperlink>
      <w:r w:rsidRPr="003C7AB7">
        <w:rPr>
          <w:i/>
          <w:iCs/>
          <w:color w:val="000000"/>
          <w:szCs w:val="24"/>
        </w:rPr>
        <w:t xml:space="preserve">.  </w:t>
      </w:r>
      <w:r w:rsidRPr="003C7AB7">
        <w:rPr>
          <w:b/>
          <w:bCs/>
          <w:i/>
          <w:iCs/>
          <w:color w:val="000000"/>
          <w:szCs w:val="24"/>
        </w:rPr>
        <w:t>Initial</w:t>
      </w:r>
      <w:r w:rsidRPr="003C7AB7">
        <w:rPr>
          <w:color w:val="000000"/>
          <w:szCs w:val="24"/>
        </w:rPr>
        <w:t xml:space="preserve"> ___________ </w:t>
      </w:r>
    </w:p>
    <w:p w14:paraId="49BE3D8A" w14:textId="77777777" w:rsidR="00163A20" w:rsidRPr="003C7AB7" w:rsidRDefault="00163A20" w:rsidP="00F62B33">
      <w:pPr>
        <w:rPr>
          <w:szCs w:val="24"/>
        </w:rPr>
      </w:pPr>
    </w:p>
    <w:p w14:paraId="4E0B8617" w14:textId="76DB548A" w:rsidR="0014239F" w:rsidRPr="003C7AB7" w:rsidRDefault="00F62B33" w:rsidP="00F62B33">
      <w:pPr>
        <w:rPr>
          <w:szCs w:val="24"/>
        </w:rPr>
      </w:pPr>
      <w:r w:rsidRPr="003C7AB7">
        <w:rPr>
          <w:szCs w:val="24"/>
        </w:rPr>
        <w:t>I accept the terms and conditions of my employment with the City of Santa Clara.</w:t>
      </w:r>
    </w:p>
    <w:p w14:paraId="615D362D" w14:textId="77777777" w:rsidR="00163A20" w:rsidRPr="003C7AB7" w:rsidRDefault="00163A20" w:rsidP="00F62B33">
      <w:pPr>
        <w:rPr>
          <w:szCs w:val="24"/>
        </w:rPr>
      </w:pPr>
    </w:p>
    <w:p w14:paraId="50AD36F3" w14:textId="1F792D61" w:rsidR="00F62B33" w:rsidRPr="003C7AB7" w:rsidRDefault="00F62B33" w:rsidP="00F62B33">
      <w:pPr>
        <w:rPr>
          <w:szCs w:val="24"/>
        </w:rPr>
      </w:pPr>
      <w:r w:rsidRPr="003C7AB7">
        <w:rPr>
          <w:szCs w:val="24"/>
        </w:rPr>
        <w:t xml:space="preserve">______________________________________ </w:t>
      </w:r>
      <w:r w:rsidRPr="003C7AB7">
        <w:rPr>
          <w:szCs w:val="24"/>
        </w:rPr>
        <w:tab/>
      </w:r>
      <w:r w:rsidR="0014239F" w:rsidRPr="003C7AB7">
        <w:rPr>
          <w:szCs w:val="24"/>
        </w:rPr>
        <w:t xml:space="preserve">Date: </w:t>
      </w:r>
      <w:r w:rsidRPr="003C7AB7">
        <w:rPr>
          <w:szCs w:val="24"/>
        </w:rPr>
        <w:t>______________________</w:t>
      </w:r>
      <w:r w:rsidRPr="003C7AB7">
        <w:rPr>
          <w:szCs w:val="24"/>
        </w:rPr>
        <w:br/>
      </w:r>
      <w:r w:rsidR="003C7AB7" w:rsidRPr="003C7AB7">
        <w:rPr>
          <w:szCs w:val="24"/>
        </w:rPr>
        <w:t xml:space="preserve">Kathy Bunce </w:t>
      </w:r>
    </w:p>
    <w:p w14:paraId="1A5C7540" w14:textId="77777777" w:rsidR="002E3705" w:rsidRPr="003C7AB7" w:rsidRDefault="002E3705" w:rsidP="00F62B33">
      <w:pPr>
        <w:rPr>
          <w:szCs w:val="24"/>
          <w:highlight w:val="yellow"/>
        </w:rPr>
      </w:pPr>
    </w:p>
    <w:p w14:paraId="51B82A5E" w14:textId="5D3E230D" w:rsidR="00F62B33" w:rsidRPr="003C7AB7" w:rsidRDefault="00F62B33" w:rsidP="00F62B33">
      <w:pPr>
        <w:rPr>
          <w:szCs w:val="24"/>
        </w:rPr>
      </w:pPr>
      <w:r w:rsidRPr="003C7AB7">
        <w:rPr>
          <w:szCs w:val="24"/>
        </w:rPr>
        <w:t>cc:</w:t>
      </w:r>
      <w:r w:rsidRPr="003C7AB7">
        <w:rPr>
          <w:szCs w:val="24"/>
        </w:rPr>
        <w:tab/>
      </w:r>
      <w:r w:rsidR="003C7AB7">
        <w:rPr>
          <w:szCs w:val="24"/>
        </w:rPr>
        <w:t>Adam Marcus, Housing and Community Services Division Manager</w:t>
      </w:r>
    </w:p>
    <w:p w14:paraId="7070BD44" w14:textId="77777777" w:rsidR="00776AF5" w:rsidRPr="003C7AB7" w:rsidRDefault="00776AF5" w:rsidP="00CD5FD8">
      <w:pPr>
        <w:rPr>
          <w:szCs w:val="24"/>
        </w:rPr>
      </w:pPr>
    </w:p>
    <w:sectPr w:rsidR="00776AF5" w:rsidRPr="003C7AB7" w:rsidSect="00163A20">
      <w:headerReference w:type="default" r:id="rId17"/>
      <w:footerReference w:type="default" r:id="rId18"/>
      <w:headerReference w:type="first" r:id="rId19"/>
      <w:footerReference w:type="first" r:id="rId20"/>
      <w:pgSz w:w="12240" w:h="15840" w:code="1"/>
      <w:pgMar w:top="1802" w:right="1440" w:bottom="99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DE04B5" w14:textId="77777777" w:rsidR="00C6512F" w:rsidRDefault="00C6512F" w:rsidP="00CF4D0E">
      <w:r>
        <w:separator/>
      </w:r>
    </w:p>
  </w:endnote>
  <w:endnote w:type="continuationSeparator" w:id="0">
    <w:p w14:paraId="4FB6E200" w14:textId="77777777" w:rsidR="00C6512F" w:rsidRDefault="00C6512F" w:rsidP="00CF4D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5444412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55EB144" w14:textId="3D69BC83" w:rsidR="0014239F" w:rsidRDefault="0014239F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50F6608" w14:textId="77777777" w:rsidR="0014239F" w:rsidRDefault="0014239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32543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DAED836" w14:textId="3D32EDAC" w:rsidR="0014239F" w:rsidRDefault="0014239F" w:rsidP="0014239F">
        <w:pPr>
          <w:pStyle w:val="Footer"/>
          <w:ind w:left="-180" w:right="-180"/>
          <w:jc w:val="center"/>
        </w:pPr>
        <w:r w:rsidRPr="0014239F">
          <w:rPr>
            <w:rFonts w:ascii="Century Schoolbook" w:hAnsi="Century Schoolbook"/>
            <w:i w:val="0"/>
            <w:sz w:val="16"/>
            <w:szCs w:val="16"/>
          </w:rPr>
          <w:t>1500 Warburton Avenue ● Santa Clara, CA 95050 ● Phone: 408-615-2080 ● Fax: 408-985-0667 ● www.SantaClaraCA.gov</w:t>
        </w:r>
        <w:r>
          <w:rPr>
            <w:rFonts w:ascii="Century Schoolbook" w:hAnsi="Century Schoolbook"/>
            <w:i w:val="0"/>
            <w:sz w:val="16"/>
            <w:szCs w:val="16"/>
          </w:rPr>
          <w:t xml:space="preserve">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8B651FC" w14:textId="33707E6D" w:rsidR="00776AF5" w:rsidRPr="002253CD" w:rsidRDefault="00776AF5" w:rsidP="002253CD">
    <w:pPr>
      <w:pStyle w:val="Footer"/>
      <w:ind w:left="-180" w:right="-180"/>
      <w:jc w:val="center"/>
      <w:rPr>
        <w:rFonts w:ascii="Century Schoolbook" w:hAnsi="Century Schoolbook"/>
        <w:i w:val="0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19C23B" w14:textId="77777777" w:rsidR="00C6512F" w:rsidRDefault="00C6512F" w:rsidP="00CF4D0E">
      <w:r>
        <w:separator/>
      </w:r>
    </w:p>
  </w:footnote>
  <w:footnote w:type="continuationSeparator" w:id="0">
    <w:p w14:paraId="2D311674" w14:textId="77777777" w:rsidR="00C6512F" w:rsidRDefault="00C6512F" w:rsidP="00CF4D0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FFA6C5" w14:textId="695DA167" w:rsidR="0014239F" w:rsidRPr="0014239F" w:rsidRDefault="0014239F" w:rsidP="0014239F">
    <w:pPr>
      <w:pStyle w:val="Header"/>
      <w:rPr>
        <w:rFonts w:asciiTheme="majorHAnsi" w:hAnsiTheme="majorHAnsi" w:cstheme="majorHAnsi"/>
        <w:sz w:val="20"/>
      </w:rPr>
    </w:pPr>
    <w:r w:rsidRPr="0014239F">
      <w:rPr>
        <w:rFonts w:asciiTheme="majorHAnsi" w:hAnsiTheme="majorHAnsi" w:cstheme="majorHAnsi"/>
        <w:sz w:val="20"/>
      </w:rPr>
      <w:t xml:space="preserve">Re: City of Santa Clara Offer of Employment – </w:t>
    </w:r>
    <w:r w:rsidR="003C7AB7">
      <w:rPr>
        <w:rFonts w:asciiTheme="majorHAnsi" w:hAnsiTheme="majorHAnsi" w:cstheme="majorHAnsi"/>
        <w:sz w:val="20"/>
      </w:rPr>
      <w:t>Kathy Bunce</w:t>
    </w:r>
  </w:p>
  <w:p w14:paraId="46D3F71E" w14:textId="76377796" w:rsidR="00A50BAE" w:rsidRPr="0014239F" w:rsidRDefault="0014239F" w:rsidP="0014239F">
    <w:pPr>
      <w:pStyle w:val="Header"/>
      <w:rPr>
        <w:rFonts w:asciiTheme="majorHAnsi" w:hAnsiTheme="majorHAnsi" w:cstheme="majorHAnsi"/>
      </w:rPr>
    </w:pPr>
    <w:r w:rsidRPr="0014239F">
      <w:rPr>
        <w:rFonts w:asciiTheme="majorHAnsi" w:hAnsiTheme="majorHAnsi" w:cstheme="majorHAnsi"/>
        <w:sz w:val="20"/>
      </w:rPr>
      <w:t>Page 2 of 2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432CEF" w14:textId="77777777" w:rsidR="00CF4D0E" w:rsidRDefault="00C15C4B" w:rsidP="00ED2D4A">
    <w:pPr>
      <w:pStyle w:val="Header"/>
      <w:tabs>
        <w:tab w:val="clear" w:pos="4680"/>
        <w:tab w:val="clear" w:pos="9360"/>
        <w:tab w:val="left" w:pos="466"/>
      </w:tabs>
    </w:pPr>
    <w:r>
      <w:rPr>
        <w:noProof/>
      </w:rPr>
      <w:drawing>
        <wp:anchor distT="0" distB="0" distL="114300" distR="114300" simplePos="0" relativeHeight="251662336" behindDoc="1" locked="0" layoutInCell="1" allowOverlap="1" wp14:anchorId="121A5D09" wp14:editId="186FCEDB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4965192" cy="4965192"/>
          <wp:effectExtent l="0" t="0" r="6985" b="6985"/>
          <wp:wrapNone/>
          <wp:docPr id="99450566" name="Picture 9945056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70000" contrast="-70000"/>
                    <a:alphaModFix amt="41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65192" cy="496519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C6210">
      <w:rPr>
        <w:noProof/>
      </w:rPr>
      <mc:AlternateContent>
        <mc:Choice Requires="wpg">
          <w:drawing>
            <wp:anchor distT="0" distB="0" distL="114300" distR="114300" simplePos="0" relativeHeight="251660288" behindDoc="0" locked="0" layoutInCell="1" allowOverlap="1" wp14:anchorId="145F5DF6" wp14:editId="29A454E6">
              <wp:simplePos x="0" y="0"/>
              <wp:positionH relativeFrom="column">
                <wp:posOffset>-276225</wp:posOffset>
              </wp:positionH>
              <wp:positionV relativeFrom="paragraph">
                <wp:posOffset>224155</wp:posOffset>
              </wp:positionV>
              <wp:extent cx="6452235" cy="678815"/>
              <wp:effectExtent l="0" t="0" r="0" b="6985"/>
              <wp:wrapTopAndBottom/>
              <wp:docPr id="1" name="Group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452235" cy="678815"/>
                        <a:chOff x="0" y="0"/>
                        <a:chExt cx="6151259" cy="679509"/>
                      </a:xfrm>
                    </wpg:grpSpPr>
                    <pic:pic xmlns:pic="http://schemas.openxmlformats.org/drawingml/2006/picture">
                      <pic:nvPicPr>
                        <pic:cNvPr id="4" name="Picture 5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122415" cy="67950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wps:wsp>
                      <wps:cNvPr id="5" name="Text Box 2"/>
                      <wps:cNvSpPr txBox="1">
                        <a:spLocks/>
                      </wps:cNvSpPr>
                      <wps:spPr>
                        <a:xfrm>
                          <a:off x="4093824" y="125821"/>
                          <a:ext cx="2057435" cy="3400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/>
                        </a:extLst>
                      </wps:spPr>
                      <wps:txbx>
                        <w:txbxContent>
                          <w:p w14:paraId="2059CDAE" w14:textId="77777777" w:rsidR="00E05F38" w:rsidRPr="00BE305C" w:rsidRDefault="00E9740C" w:rsidP="00B90D32">
                            <w:pPr>
                              <w:spacing w:after="120"/>
                              <w:jc w:val="right"/>
                              <w:rPr>
                                <w:rFonts w:cs="Arial"/>
                                <w:b/>
                                <w:bCs/>
                                <w:sz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bCs/>
                                <w:sz w:val="20"/>
                              </w:rPr>
                              <w:t>Human Resources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145F5DF6" id="Group 1" o:spid="_x0000_s1026" style="position:absolute;margin-left:-21.75pt;margin-top:17.65pt;width:508.05pt;height:53.45pt;z-index:251660288;mso-width-relative:margin;mso-height-relative:margin" coordsize="61512,679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5" o:spid="_x0000_s1027" type="#_x0000_t75" style="position:absolute;width:21224;height:67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">
                <v:imagedata r:id="rId3" o:title="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8" type="#_x0000_t202" style="position:absolute;left:40938;top:1258;width:20574;height:34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" filled="f" stroked="f">
                <v:textbox>
                  <w:txbxContent>
                    <w:p w14:paraId="2059CDAE" w14:textId="77777777" w:rsidR="00E05F38" w:rsidRPr="00BE305C" w:rsidRDefault="00E9740C" w:rsidP="00B90D32">
                      <w:pPr>
                        <w:spacing w:after="120"/>
                        <w:jc w:val="right"/>
                        <w:rPr>
                          <w:rFonts w:cs="Arial"/>
                          <w:b/>
                          <w:bCs/>
                          <w:sz w:val="20"/>
                        </w:rPr>
                      </w:pPr>
                      <w:r>
                        <w:rPr>
                          <w:rFonts w:cs="Arial"/>
                          <w:b/>
                          <w:bCs/>
                          <w:sz w:val="20"/>
                        </w:rPr>
                        <w:t>Human Resources</w:t>
                      </w:r>
                    </w:p>
                  </w:txbxContent>
                </v:textbox>
              </v:shape>
              <w10:wrap type="topAndBottom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5E33BB"/>
    <w:multiLevelType w:val="hybridMultilevel"/>
    <w:tmpl w:val="70001C18"/>
    <w:lvl w:ilvl="0" w:tplc="02CE084E">
      <w:start w:val="1"/>
      <w:numFmt w:val="bullet"/>
      <w:lvlText w:val=""/>
      <w:lvlJc w:val="left"/>
      <w:pPr>
        <w:ind w:left="45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1" w15:restartNumberingAfterBreak="0">
    <w:nsid w:val="357E566D"/>
    <w:multiLevelType w:val="hybridMultilevel"/>
    <w:tmpl w:val="FFA638E4"/>
    <w:lvl w:ilvl="0" w:tplc="04090001">
      <w:start w:val="1"/>
      <w:numFmt w:val="bullet"/>
      <w:lvlText w:val=""/>
      <w:lvlJc w:val="left"/>
      <w:pPr>
        <w:ind w:left="45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2" w15:restartNumberingAfterBreak="0">
    <w:nsid w:val="42F1685A"/>
    <w:multiLevelType w:val="hybridMultilevel"/>
    <w:tmpl w:val="AACE3A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97A4E11"/>
    <w:multiLevelType w:val="hybridMultilevel"/>
    <w:tmpl w:val="0D3C308C"/>
    <w:lvl w:ilvl="0" w:tplc="02CE084E">
      <w:start w:val="1"/>
      <w:numFmt w:val="bullet"/>
      <w:lvlText w:val=""/>
      <w:lvlJc w:val="left"/>
      <w:pPr>
        <w:ind w:left="45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num w:numId="1" w16cid:durableId="648482594">
    <w:abstractNumId w:val="1"/>
  </w:num>
  <w:num w:numId="2" w16cid:durableId="1878852614">
    <w:abstractNumId w:val="2"/>
  </w:num>
  <w:num w:numId="3" w16cid:durableId="189226113">
    <w:abstractNumId w:val="2"/>
  </w:num>
  <w:num w:numId="4" w16cid:durableId="682131217">
    <w:abstractNumId w:val="3"/>
  </w:num>
  <w:num w:numId="5" w16cid:durableId="1423515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5"/>
  <w:proofState w:spelling="clean" w:grammar="clean"/>
  <w:attachedTemplate r:id="rId1"/>
  <w:defaultTabStop w:val="720"/>
  <w:characterSpacingControl w:val="doNotCompress"/>
  <w:hdrShapeDefaults>
    <o:shapedefaults v:ext="edit" spidmax="716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3367"/>
    <w:rsid w:val="00001009"/>
    <w:rsid w:val="00045BBF"/>
    <w:rsid w:val="0004710A"/>
    <w:rsid w:val="000B07D2"/>
    <w:rsid w:val="000E4408"/>
    <w:rsid w:val="00133750"/>
    <w:rsid w:val="00133FED"/>
    <w:rsid w:val="001377B0"/>
    <w:rsid w:val="0014239F"/>
    <w:rsid w:val="0014427F"/>
    <w:rsid w:val="001515F9"/>
    <w:rsid w:val="00154464"/>
    <w:rsid w:val="00163A20"/>
    <w:rsid w:val="00171F8C"/>
    <w:rsid w:val="001837E5"/>
    <w:rsid w:val="001A495C"/>
    <w:rsid w:val="001C199D"/>
    <w:rsid w:val="001E7F29"/>
    <w:rsid w:val="001F73FA"/>
    <w:rsid w:val="002250F0"/>
    <w:rsid w:val="002253CD"/>
    <w:rsid w:val="0023623F"/>
    <w:rsid w:val="00241659"/>
    <w:rsid w:val="002471A3"/>
    <w:rsid w:val="00254646"/>
    <w:rsid w:val="00266269"/>
    <w:rsid w:val="002A3367"/>
    <w:rsid w:val="002D0BB2"/>
    <w:rsid w:val="002E3705"/>
    <w:rsid w:val="0031274B"/>
    <w:rsid w:val="00375E25"/>
    <w:rsid w:val="00386E71"/>
    <w:rsid w:val="00395CE8"/>
    <w:rsid w:val="00396D30"/>
    <w:rsid w:val="003B16E1"/>
    <w:rsid w:val="003B24A2"/>
    <w:rsid w:val="003B509E"/>
    <w:rsid w:val="003C7AB7"/>
    <w:rsid w:val="003D2DC3"/>
    <w:rsid w:val="003D3A38"/>
    <w:rsid w:val="003E253C"/>
    <w:rsid w:val="00466502"/>
    <w:rsid w:val="00470374"/>
    <w:rsid w:val="004825B4"/>
    <w:rsid w:val="00497065"/>
    <w:rsid w:val="004B11B3"/>
    <w:rsid w:val="004C4B17"/>
    <w:rsid w:val="004C5919"/>
    <w:rsid w:val="005024F6"/>
    <w:rsid w:val="00544CAD"/>
    <w:rsid w:val="00564C04"/>
    <w:rsid w:val="00592C77"/>
    <w:rsid w:val="005B4596"/>
    <w:rsid w:val="005D182A"/>
    <w:rsid w:val="005E103A"/>
    <w:rsid w:val="005E744E"/>
    <w:rsid w:val="00600EC6"/>
    <w:rsid w:val="0060120B"/>
    <w:rsid w:val="00624F5C"/>
    <w:rsid w:val="006358B1"/>
    <w:rsid w:val="00655A6E"/>
    <w:rsid w:val="00672437"/>
    <w:rsid w:val="006964C5"/>
    <w:rsid w:val="006C1323"/>
    <w:rsid w:val="006C6210"/>
    <w:rsid w:val="006D6DC9"/>
    <w:rsid w:val="006F4AD1"/>
    <w:rsid w:val="00703CDE"/>
    <w:rsid w:val="00716344"/>
    <w:rsid w:val="00725678"/>
    <w:rsid w:val="00725CD9"/>
    <w:rsid w:val="00743EC6"/>
    <w:rsid w:val="00745356"/>
    <w:rsid w:val="0075439C"/>
    <w:rsid w:val="00765EFE"/>
    <w:rsid w:val="00773920"/>
    <w:rsid w:val="00776AF5"/>
    <w:rsid w:val="00782D4F"/>
    <w:rsid w:val="0078794C"/>
    <w:rsid w:val="007A1F15"/>
    <w:rsid w:val="007C5C5D"/>
    <w:rsid w:val="007F4D74"/>
    <w:rsid w:val="0080218B"/>
    <w:rsid w:val="00802246"/>
    <w:rsid w:val="00805F5C"/>
    <w:rsid w:val="00831B8C"/>
    <w:rsid w:val="008320AD"/>
    <w:rsid w:val="008441D9"/>
    <w:rsid w:val="00854129"/>
    <w:rsid w:val="00886D52"/>
    <w:rsid w:val="008A2614"/>
    <w:rsid w:val="008B4FFC"/>
    <w:rsid w:val="008D15E1"/>
    <w:rsid w:val="008F1F58"/>
    <w:rsid w:val="009173FE"/>
    <w:rsid w:val="00927FBA"/>
    <w:rsid w:val="0096351C"/>
    <w:rsid w:val="0096632F"/>
    <w:rsid w:val="0098082C"/>
    <w:rsid w:val="009950EE"/>
    <w:rsid w:val="009A494D"/>
    <w:rsid w:val="009A5631"/>
    <w:rsid w:val="009C194B"/>
    <w:rsid w:val="00A3703F"/>
    <w:rsid w:val="00A50BAE"/>
    <w:rsid w:val="00A6597F"/>
    <w:rsid w:val="00AA1163"/>
    <w:rsid w:val="00AA4A59"/>
    <w:rsid w:val="00AE7913"/>
    <w:rsid w:val="00B01402"/>
    <w:rsid w:val="00B2142A"/>
    <w:rsid w:val="00B7331D"/>
    <w:rsid w:val="00B90D32"/>
    <w:rsid w:val="00BA3FAD"/>
    <w:rsid w:val="00BB33D6"/>
    <w:rsid w:val="00BB3CEF"/>
    <w:rsid w:val="00BD407C"/>
    <w:rsid w:val="00BE305C"/>
    <w:rsid w:val="00C07E3A"/>
    <w:rsid w:val="00C146F0"/>
    <w:rsid w:val="00C15C4B"/>
    <w:rsid w:val="00C20D59"/>
    <w:rsid w:val="00C41277"/>
    <w:rsid w:val="00C50FAD"/>
    <w:rsid w:val="00C62FEE"/>
    <w:rsid w:val="00C6512F"/>
    <w:rsid w:val="00C96206"/>
    <w:rsid w:val="00CA4CFC"/>
    <w:rsid w:val="00CD5FD8"/>
    <w:rsid w:val="00CE428A"/>
    <w:rsid w:val="00CE4A97"/>
    <w:rsid w:val="00CF4D0E"/>
    <w:rsid w:val="00D0717E"/>
    <w:rsid w:val="00D11ABD"/>
    <w:rsid w:val="00D16E7C"/>
    <w:rsid w:val="00D2057F"/>
    <w:rsid w:val="00D73E86"/>
    <w:rsid w:val="00D75E7D"/>
    <w:rsid w:val="00D84A19"/>
    <w:rsid w:val="00DB5637"/>
    <w:rsid w:val="00DF6737"/>
    <w:rsid w:val="00DF7F4C"/>
    <w:rsid w:val="00E05F38"/>
    <w:rsid w:val="00E33FEA"/>
    <w:rsid w:val="00E42EC1"/>
    <w:rsid w:val="00E514D6"/>
    <w:rsid w:val="00E54BE1"/>
    <w:rsid w:val="00E57720"/>
    <w:rsid w:val="00E6009A"/>
    <w:rsid w:val="00E61244"/>
    <w:rsid w:val="00E66BE6"/>
    <w:rsid w:val="00E9740C"/>
    <w:rsid w:val="00ED2D4A"/>
    <w:rsid w:val="00F04E32"/>
    <w:rsid w:val="00F62B33"/>
    <w:rsid w:val="00FA4D87"/>
    <w:rsid w:val="00FB18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71681"/>
    <o:shapelayout v:ext="edit">
      <o:idmap v:ext="edit" data="1"/>
    </o:shapelayout>
  </w:shapeDefaults>
  <w:decimalSymbol w:val="."/>
  <w:listSeparator w:val=","/>
  <w14:docId w14:val="5AF08226"/>
  <w15:docId w15:val="{1AF8B4C8-8B84-4A7F-8761-4207CF4B43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62B33"/>
    <w:rPr>
      <w:rFonts w:ascii="Times New Roman" w:eastAsia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CF4D0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CF4D0E"/>
  </w:style>
  <w:style w:type="paragraph" w:styleId="Footer">
    <w:name w:val="footer"/>
    <w:basedOn w:val="Normal"/>
    <w:link w:val="FooterChar"/>
    <w:uiPriority w:val="99"/>
    <w:unhideWhenUsed/>
    <w:rsid w:val="00395CE8"/>
    <w:rPr>
      <w:i/>
      <w:sz w:val="18"/>
    </w:rPr>
  </w:style>
  <w:style w:type="character" w:customStyle="1" w:styleId="FooterChar">
    <w:name w:val="Footer Char"/>
    <w:link w:val="Footer"/>
    <w:uiPriority w:val="99"/>
    <w:rsid w:val="00395CE8"/>
    <w:rPr>
      <w:i/>
      <w:sz w:val="18"/>
    </w:rPr>
  </w:style>
  <w:style w:type="table" w:styleId="TableGrid">
    <w:name w:val="Table Grid"/>
    <w:basedOn w:val="TableNormal"/>
    <w:uiPriority w:val="39"/>
    <w:rsid w:val="00CF4D0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itle2">
    <w:name w:val="Title 2"/>
    <w:basedOn w:val="Normal"/>
    <w:qFormat/>
    <w:rsid w:val="00E514D6"/>
    <w:rPr>
      <w:rFonts w:ascii="Calibri" w:eastAsia="Calibri" w:hAnsi="Calibri"/>
      <w:b/>
    </w:rPr>
  </w:style>
  <w:style w:type="paragraph" w:customStyle="1" w:styleId="trailer">
    <w:name w:val="trailer"/>
    <w:basedOn w:val="Normal"/>
    <w:qFormat/>
    <w:rsid w:val="00E514D6"/>
    <w:pPr>
      <w:spacing w:after="200" w:line="276" w:lineRule="auto"/>
    </w:pPr>
    <w:rPr>
      <w:rFonts w:ascii="Calibri" w:eastAsia="Calibri" w:hAnsi="Calibri"/>
      <w:sz w:val="16"/>
    </w:rPr>
  </w:style>
  <w:style w:type="character" w:styleId="PageNumber">
    <w:name w:val="page number"/>
    <w:rsid w:val="00A50BAE"/>
  </w:style>
  <w:style w:type="paragraph" w:styleId="BalloonText">
    <w:name w:val="Balloon Text"/>
    <w:basedOn w:val="Normal"/>
    <w:link w:val="BalloonTextChar"/>
    <w:uiPriority w:val="99"/>
    <w:semiHidden/>
    <w:unhideWhenUsed/>
    <w:rsid w:val="004B11B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B11B3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776AF5"/>
    <w:rPr>
      <w:color w:val="D8583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76AF5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F62B33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85412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54129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54129"/>
    <w:rPr>
      <w:rFonts w:ascii="Times New Roman" w:eastAsia="Times New Roman" w:hAnsi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5412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54129"/>
    <w:rPr>
      <w:rFonts w:ascii="Times New Roman" w:eastAsia="Times New Roman" w:hAnsi="Times New Roman"/>
      <w:b/>
      <w:bCs/>
    </w:rPr>
  </w:style>
  <w:style w:type="character" w:styleId="FollowedHyperlink">
    <w:name w:val="FollowedHyperlink"/>
    <w:basedOn w:val="DefaultParagraphFont"/>
    <w:uiPriority w:val="99"/>
    <w:semiHidden/>
    <w:unhideWhenUsed/>
    <w:rsid w:val="00745356"/>
    <w:rPr>
      <w:color w:val="D85836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996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86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98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ALancaster@santaclaraca.gov" TargetMode="Externa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hyperlink" Target="https://gcc02.safelinks.protection.outlook.com/?url=https%3A%2F%2Fwww.calpers.ca.gov%2Fsites%2Fdefault%2Ffiles%2Fspf%2Fdocs%2Fforms-publications%2Fpas-ref-guide.pdf&amp;data=05%7C02%7CALancaster%40SantaClaraCA.gov%7Cef49527e0fa446b6cda608dd47c0fe3a%7C28ea354810694e81aa0b6e4b3271a5cb%7C0%7C0%7C638745616436654181%7CUnknown%7CTWFpbGZsb3d8eyJFbXB0eU1hcGkiOnRydWUsIlYiOiIwLjAuMDAwMCIsIlAiOiJXaW4zMiIsIkFOIjoiTWFpbCIsIldUIjoyfQ%3D%3D%7C0%7C%7C%7C&amp;sdata=NuH18RU5O71hQ6E%2F67TEyMkWwMK9RZjOdf%2F4%2FNBzyr8%3D&amp;reserved=0" TargetMode="External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hyperlink" Target="https://www.calpers.ca.gov/retirees/working-after-retirement/retired-annuitant" TargetMode="External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ALancaster@santaclaraca.gov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s://www.google.com/maps/place/Triton+Museum+of+Art/@37.3474464,-121.9586864,15z/data=!4m5!3m4!1s0x808fca49af6d6c19:0x4c3ddb61639b7218!8m2!3d37.3561361!4d-121.9549102" TargetMode="External"/><Relationship Id="rId10" Type="http://schemas.openxmlformats.org/officeDocument/2006/relationships/endnotes" Target="endnotes.xml"/><Relationship Id="rId19" Type="http://schemas.openxmlformats.org/officeDocument/2006/relationships/header" Target="header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://uscis.gov/i-9-central/acceptable-documents" TargetMode="External"/><Relationship Id="rId22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lancaster\Downloads\__CSC%20Letter%20-%20Human%20Resources.dotx" TargetMode="External"/></Relationships>
</file>

<file path=word/theme/theme1.xml><?xml version="1.0" encoding="utf-8"?>
<a:theme xmlns:a="http://schemas.openxmlformats.org/drawingml/2006/main" name="City of Santa Clara Update 2019">
  <a:themeElements>
    <a:clrScheme name="Custom 1">
      <a:dk1>
        <a:srgbClr val="333333"/>
      </a:dk1>
      <a:lt1>
        <a:sysClr val="window" lastClr="FFFFFF"/>
      </a:lt1>
      <a:dk2>
        <a:srgbClr val="152140"/>
      </a:dk2>
      <a:lt2>
        <a:srgbClr val="E4E1DC"/>
      </a:lt2>
      <a:accent1>
        <a:srgbClr val="D85836"/>
      </a:accent1>
      <a:accent2>
        <a:srgbClr val="152140"/>
      </a:accent2>
      <a:accent3>
        <a:srgbClr val="ABD8D0"/>
      </a:accent3>
      <a:accent4>
        <a:srgbClr val="4DC2C8"/>
      </a:accent4>
      <a:accent5>
        <a:srgbClr val="B0A79E"/>
      </a:accent5>
      <a:accent6>
        <a:srgbClr val="005551"/>
      </a:accent6>
      <a:hlink>
        <a:srgbClr val="D85836"/>
      </a:hlink>
      <a:folHlink>
        <a:srgbClr val="D85836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cheryl.potx" id="{A3D00726-4A3E-4AEF-9869-11E393BD91C5}" vid="{2C48862D-C5FC-42E4-9F6E-E47F7CE85F3E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E11D49D1ABB52429BA7AACCA7A062DB" ma:contentTypeVersion="2" ma:contentTypeDescription="Create a new document." ma:contentTypeScope="" ma:versionID="c37e5b66a24824d013904d48ba89fe98">
  <xsd:schema xmlns:xsd="http://www.w3.org/2001/XMLSchema" xmlns:xs="http://www.w3.org/2001/XMLSchema" xmlns:p="http://schemas.microsoft.com/office/2006/metadata/properties" xmlns:ns2="67c3d159-5bb3-4db5-9890-b7b06dde3fc3" targetNamespace="http://schemas.microsoft.com/office/2006/metadata/properties" ma:root="true" ma:fieldsID="b3fb99c94f78ada2f02fdd90db7a08be" ns2:_="">
    <xsd:import namespace="67c3d159-5bb3-4db5-9890-b7b06dde3fc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c3d159-5bb3-4db5-9890-b7b06dde3fc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4A49D23-BBD1-41B1-BCEC-78B975D3930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3C7923A-C3DF-4D4B-8DD8-4B2566C51F42}">
  <ds:schemaRefs>
    <ds:schemaRef ds:uri="http://schemas.openxmlformats.org/package/2006/metadata/core-properties"/>
    <ds:schemaRef ds:uri="http://www.w3.org/XML/1998/namespace"/>
    <ds:schemaRef ds:uri="http://schemas.microsoft.com/office/infopath/2007/PartnerControls"/>
    <ds:schemaRef ds:uri="http://purl.org/dc/terms/"/>
    <ds:schemaRef ds:uri="http://schemas.microsoft.com/office/2006/metadata/properties"/>
    <ds:schemaRef ds:uri="http://schemas.microsoft.com/office/2006/documentManagement/types"/>
    <ds:schemaRef ds:uri="67c3d159-5bb3-4db5-9890-b7b06dde3fc3"/>
    <ds:schemaRef ds:uri="http://purl.org/dc/elements/1.1/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34518370-A3E7-4AC6-AC7D-011541EFEA50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61CF9E5-A553-4ABE-8079-03F0150D6B7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7c3d159-5bb3-4db5-9890-b7b06dde3fc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__CSC Letter - Human Resources</Template>
  <TotalTime>1</TotalTime>
  <Pages>2</Pages>
  <Words>734</Words>
  <Characters>4184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City of Santa Clara</Company>
  <LinksUpToDate>false</LinksUpToDate>
  <CharactersWithSpaces>4909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Ashley Lancaster</dc:creator>
  <cp:lastModifiedBy>Ashley Lancaster</cp:lastModifiedBy>
  <cp:revision>2</cp:revision>
  <cp:lastPrinted>2025-10-01T18:38:00Z</cp:lastPrinted>
  <dcterms:created xsi:type="dcterms:W3CDTF">2025-10-08T17:05:00Z</dcterms:created>
  <dcterms:modified xsi:type="dcterms:W3CDTF">2025-10-08T17:05:00Z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0x0101007E11D49D1ABB52429BA7AACCA7A062DB</vt:lpwstr>
  </property>
</Properties>
</file>