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14084" w14:textId="494346CF" w:rsidR="00BB634E" w:rsidRPr="00796079" w:rsidRDefault="00AB2A12" w:rsidP="00AB2A12">
      <w:pPr>
        <w:contextualSpacing/>
        <w:jc w:val="center"/>
        <w:rPr>
          <w:b/>
          <w:bCs/>
          <w:sz w:val="36"/>
          <w:szCs w:val="40"/>
        </w:rPr>
      </w:pPr>
      <w:r w:rsidRPr="00796079">
        <w:rPr>
          <w:b/>
          <w:bCs/>
          <w:sz w:val="36"/>
          <w:szCs w:val="40"/>
        </w:rPr>
        <w:t>Schedule of Meetings</w:t>
      </w:r>
    </w:p>
    <w:p w14:paraId="69027A02" w14:textId="2D38A149" w:rsidR="00AB2A12" w:rsidRPr="00796079" w:rsidRDefault="00AB2A12" w:rsidP="00AB2A12">
      <w:pPr>
        <w:contextualSpacing/>
        <w:jc w:val="center"/>
        <w:rPr>
          <w:b/>
          <w:bCs/>
          <w:sz w:val="36"/>
          <w:szCs w:val="40"/>
        </w:rPr>
      </w:pPr>
      <w:r w:rsidRPr="00796079">
        <w:rPr>
          <w:b/>
          <w:bCs/>
          <w:sz w:val="36"/>
          <w:szCs w:val="40"/>
        </w:rPr>
        <w:t>January – November 2025</w:t>
      </w:r>
    </w:p>
    <w:p w14:paraId="65A798CA" w14:textId="77777777" w:rsidR="00AB2A12" w:rsidRDefault="00AB2A12" w:rsidP="006612A1"/>
    <w:p w14:paraId="6E4B3250" w14:textId="6D87F2D6" w:rsidR="00AB2A12" w:rsidRPr="00D867FD" w:rsidRDefault="00AB2A12" w:rsidP="00AB2A12">
      <w:pPr>
        <w:jc w:val="center"/>
        <w:rPr>
          <w:sz w:val="28"/>
          <w:szCs w:val="28"/>
          <w:u w:val="single"/>
        </w:rPr>
      </w:pPr>
      <w:r w:rsidRPr="00D867FD">
        <w:rPr>
          <w:sz w:val="28"/>
          <w:szCs w:val="28"/>
          <w:u w:val="single"/>
        </w:rPr>
        <w:t>Meeting Dates</w:t>
      </w:r>
    </w:p>
    <w:p w14:paraId="6BE02265" w14:textId="2B17B666" w:rsidR="00AB2A12" w:rsidRDefault="00D867FD" w:rsidP="00AB2A12">
      <w:pPr>
        <w:jc w:val="center"/>
        <w:rPr>
          <w:rFonts w:eastAsia="Times New Roman"/>
          <w:sz w:val="24"/>
          <w:szCs w:val="20"/>
        </w:rPr>
      </w:pPr>
      <w:r>
        <w:rPr>
          <w:rFonts w:eastAsia="Times New Roman"/>
          <w:sz w:val="24"/>
          <w:szCs w:val="20"/>
        </w:rPr>
        <w:t>Regular meetings are typically held on the second Monday of the month, beginning at 7:00 p.m., in accordance with the following schedule:</w:t>
      </w:r>
    </w:p>
    <w:p w14:paraId="423025B5" w14:textId="77777777" w:rsidR="00D867FD" w:rsidRDefault="00D867FD" w:rsidP="00AB2A12">
      <w:pPr>
        <w:jc w:val="center"/>
        <w:rPr>
          <w:sz w:val="28"/>
          <w:szCs w:val="28"/>
          <w:u w:val="single"/>
        </w:rPr>
      </w:pPr>
    </w:p>
    <w:p w14:paraId="28FBAC39" w14:textId="27782215" w:rsidR="00AB2A12" w:rsidRPr="00D867FD" w:rsidRDefault="00AB2A12" w:rsidP="00D867FD">
      <w:pPr>
        <w:ind w:left="360"/>
        <w:jc w:val="center"/>
        <w:rPr>
          <w:sz w:val="28"/>
          <w:szCs w:val="28"/>
        </w:rPr>
      </w:pPr>
      <w:r w:rsidRPr="00D867FD">
        <w:rPr>
          <w:sz w:val="28"/>
          <w:szCs w:val="28"/>
        </w:rPr>
        <w:t>January 13</w:t>
      </w:r>
    </w:p>
    <w:p w14:paraId="5C57FED6" w14:textId="77777777" w:rsidR="00796079" w:rsidRPr="00796079" w:rsidRDefault="00796079" w:rsidP="00D867FD">
      <w:pPr>
        <w:ind w:left="2520"/>
        <w:jc w:val="center"/>
        <w:rPr>
          <w:sz w:val="28"/>
          <w:szCs w:val="28"/>
        </w:rPr>
      </w:pPr>
    </w:p>
    <w:p w14:paraId="7F367911" w14:textId="6D320908" w:rsidR="00AB2A12" w:rsidRPr="00D867FD" w:rsidRDefault="00AB2A12" w:rsidP="00D867FD">
      <w:pPr>
        <w:ind w:left="360"/>
        <w:jc w:val="center"/>
        <w:rPr>
          <w:sz w:val="28"/>
          <w:szCs w:val="28"/>
        </w:rPr>
      </w:pPr>
      <w:r w:rsidRPr="00D867FD">
        <w:rPr>
          <w:sz w:val="28"/>
          <w:szCs w:val="28"/>
        </w:rPr>
        <w:t>February 10</w:t>
      </w:r>
    </w:p>
    <w:p w14:paraId="64EC5A58" w14:textId="77777777" w:rsidR="00796079" w:rsidRPr="00796079" w:rsidRDefault="00796079" w:rsidP="00D867FD">
      <w:pPr>
        <w:ind w:left="2520"/>
        <w:jc w:val="center"/>
        <w:rPr>
          <w:sz w:val="28"/>
          <w:szCs w:val="28"/>
        </w:rPr>
      </w:pPr>
    </w:p>
    <w:p w14:paraId="03A69283" w14:textId="402F5BD0" w:rsidR="00AB2A12" w:rsidRPr="00D867FD" w:rsidRDefault="00AB2A12" w:rsidP="00D867FD">
      <w:pPr>
        <w:ind w:left="360"/>
        <w:jc w:val="center"/>
        <w:rPr>
          <w:sz w:val="28"/>
          <w:szCs w:val="28"/>
        </w:rPr>
      </w:pPr>
      <w:r w:rsidRPr="00D867FD">
        <w:rPr>
          <w:sz w:val="28"/>
          <w:szCs w:val="28"/>
        </w:rPr>
        <w:t>March 10</w:t>
      </w:r>
    </w:p>
    <w:p w14:paraId="330322B3" w14:textId="77777777" w:rsidR="00796079" w:rsidRPr="00796079" w:rsidRDefault="00796079" w:rsidP="00D867FD">
      <w:pPr>
        <w:ind w:left="2520"/>
        <w:jc w:val="center"/>
        <w:rPr>
          <w:sz w:val="28"/>
          <w:szCs w:val="28"/>
        </w:rPr>
      </w:pPr>
    </w:p>
    <w:p w14:paraId="2BD57BF1" w14:textId="68087C62" w:rsidR="00AB2A12" w:rsidRPr="00D867FD" w:rsidRDefault="00AB2A12" w:rsidP="00D867FD">
      <w:pPr>
        <w:ind w:left="360"/>
        <w:jc w:val="center"/>
        <w:rPr>
          <w:sz w:val="28"/>
          <w:szCs w:val="28"/>
        </w:rPr>
      </w:pPr>
      <w:r w:rsidRPr="00D867FD">
        <w:rPr>
          <w:sz w:val="28"/>
          <w:szCs w:val="28"/>
        </w:rPr>
        <w:t>April 14</w:t>
      </w:r>
    </w:p>
    <w:p w14:paraId="2E3CF2EC" w14:textId="77777777" w:rsidR="00796079" w:rsidRPr="00AB2A12" w:rsidRDefault="00796079" w:rsidP="00D867FD">
      <w:pPr>
        <w:pStyle w:val="ListParagraph"/>
        <w:ind w:left="3240"/>
        <w:jc w:val="center"/>
        <w:rPr>
          <w:sz w:val="28"/>
          <w:szCs w:val="28"/>
        </w:rPr>
      </w:pPr>
    </w:p>
    <w:p w14:paraId="464983E5" w14:textId="4533D7B6" w:rsidR="00AB2A12" w:rsidRPr="00D867FD" w:rsidRDefault="00AB2A12" w:rsidP="00D867FD">
      <w:pPr>
        <w:ind w:left="360"/>
        <w:jc w:val="center"/>
        <w:rPr>
          <w:sz w:val="28"/>
          <w:szCs w:val="28"/>
        </w:rPr>
      </w:pPr>
      <w:r w:rsidRPr="00D867FD">
        <w:rPr>
          <w:sz w:val="28"/>
          <w:szCs w:val="28"/>
        </w:rPr>
        <w:t>May 12</w:t>
      </w:r>
    </w:p>
    <w:p w14:paraId="5CFDB8E8" w14:textId="77777777" w:rsidR="00796079" w:rsidRPr="00796079" w:rsidRDefault="00796079" w:rsidP="00D867FD">
      <w:pPr>
        <w:ind w:left="2520"/>
        <w:jc w:val="center"/>
        <w:rPr>
          <w:sz w:val="28"/>
          <w:szCs w:val="28"/>
        </w:rPr>
      </w:pPr>
    </w:p>
    <w:p w14:paraId="3FA5E4E8" w14:textId="2075D7F5" w:rsidR="00796079" w:rsidRPr="00D867FD" w:rsidRDefault="00AB2A12" w:rsidP="00D867FD">
      <w:pPr>
        <w:ind w:left="360"/>
        <w:jc w:val="center"/>
        <w:rPr>
          <w:sz w:val="28"/>
          <w:szCs w:val="28"/>
        </w:rPr>
      </w:pPr>
      <w:r w:rsidRPr="00D867FD">
        <w:rPr>
          <w:sz w:val="28"/>
          <w:szCs w:val="28"/>
        </w:rPr>
        <w:t xml:space="preserve">June </w:t>
      </w:r>
      <w:r w:rsidR="00796079" w:rsidRPr="00D867FD">
        <w:rPr>
          <w:sz w:val="28"/>
          <w:szCs w:val="28"/>
        </w:rPr>
        <w:t>9</w:t>
      </w:r>
    </w:p>
    <w:p w14:paraId="397F554B" w14:textId="77777777" w:rsidR="00796079" w:rsidRPr="00796079" w:rsidRDefault="00796079" w:rsidP="00D867FD">
      <w:pPr>
        <w:ind w:left="2520"/>
        <w:jc w:val="center"/>
        <w:rPr>
          <w:sz w:val="28"/>
          <w:szCs w:val="28"/>
        </w:rPr>
      </w:pPr>
    </w:p>
    <w:p w14:paraId="18D22521" w14:textId="7B78F0A2" w:rsidR="00AB2A12" w:rsidRPr="00D867FD" w:rsidRDefault="00AB2A12" w:rsidP="00D867FD">
      <w:pPr>
        <w:ind w:left="360"/>
        <w:jc w:val="center"/>
        <w:rPr>
          <w:sz w:val="28"/>
          <w:szCs w:val="28"/>
        </w:rPr>
      </w:pPr>
      <w:r w:rsidRPr="00D867FD">
        <w:rPr>
          <w:sz w:val="28"/>
          <w:szCs w:val="28"/>
        </w:rPr>
        <w:t>July</w:t>
      </w:r>
      <w:r w:rsidR="00796079" w:rsidRPr="00D867FD">
        <w:rPr>
          <w:sz w:val="28"/>
          <w:szCs w:val="28"/>
        </w:rPr>
        <w:t xml:space="preserve"> 14</w:t>
      </w:r>
    </w:p>
    <w:p w14:paraId="30780892" w14:textId="77777777" w:rsidR="00796079" w:rsidRPr="00D867FD" w:rsidRDefault="00796079" w:rsidP="00D867FD">
      <w:pPr>
        <w:ind w:left="360"/>
        <w:jc w:val="center"/>
        <w:rPr>
          <w:sz w:val="28"/>
          <w:szCs w:val="28"/>
        </w:rPr>
      </w:pPr>
    </w:p>
    <w:p w14:paraId="4CB38FF4" w14:textId="6EBDB421" w:rsidR="00AB2A12" w:rsidRPr="00D867FD" w:rsidRDefault="00AB2A12" w:rsidP="00D867FD">
      <w:pPr>
        <w:ind w:left="360"/>
        <w:jc w:val="center"/>
        <w:rPr>
          <w:sz w:val="28"/>
          <w:szCs w:val="28"/>
        </w:rPr>
      </w:pPr>
      <w:r w:rsidRPr="00D867FD">
        <w:rPr>
          <w:sz w:val="28"/>
          <w:szCs w:val="28"/>
        </w:rPr>
        <w:t>August</w:t>
      </w:r>
      <w:r w:rsidR="00796079" w:rsidRPr="00D867FD">
        <w:rPr>
          <w:sz w:val="28"/>
          <w:szCs w:val="28"/>
        </w:rPr>
        <w:t xml:space="preserve"> 11</w:t>
      </w:r>
    </w:p>
    <w:p w14:paraId="241E76ED" w14:textId="77777777" w:rsidR="00796079" w:rsidRPr="00AB2A12" w:rsidRDefault="00796079" w:rsidP="00D867FD">
      <w:pPr>
        <w:pStyle w:val="ListParagraph"/>
        <w:ind w:left="3240"/>
        <w:jc w:val="center"/>
        <w:rPr>
          <w:sz w:val="28"/>
          <w:szCs w:val="28"/>
        </w:rPr>
      </w:pPr>
    </w:p>
    <w:p w14:paraId="7B864443" w14:textId="67052B6D" w:rsidR="00AB2A12" w:rsidRPr="00D867FD" w:rsidRDefault="00AB2A12" w:rsidP="00D867FD">
      <w:pPr>
        <w:ind w:left="360"/>
        <w:jc w:val="center"/>
        <w:rPr>
          <w:sz w:val="28"/>
          <w:szCs w:val="28"/>
        </w:rPr>
      </w:pPr>
      <w:r w:rsidRPr="00D867FD">
        <w:rPr>
          <w:sz w:val="28"/>
          <w:szCs w:val="28"/>
        </w:rPr>
        <w:t>September</w:t>
      </w:r>
      <w:r w:rsidR="00796079" w:rsidRPr="00D867FD">
        <w:rPr>
          <w:sz w:val="28"/>
          <w:szCs w:val="28"/>
        </w:rPr>
        <w:t xml:space="preserve"> 8</w:t>
      </w:r>
    </w:p>
    <w:p w14:paraId="0729F675" w14:textId="77777777" w:rsidR="00796079" w:rsidRPr="00796079" w:rsidRDefault="00796079" w:rsidP="00D867FD">
      <w:pPr>
        <w:ind w:left="2520"/>
        <w:jc w:val="center"/>
        <w:rPr>
          <w:sz w:val="28"/>
          <w:szCs w:val="28"/>
        </w:rPr>
      </w:pPr>
    </w:p>
    <w:p w14:paraId="2E775836" w14:textId="4B3EF65B" w:rsidR="00796079" w:rsidRPr="00D867FD" w:rsidRDefault="00AB2A12" w:rsidP="00D867FD">
      <w:pPr>
        <w:ind w:left="360"/>
        <w:jc w:val="center"/>
        <w:rPr>
          <w:sz w:val="28"/>
          <w:szCs w:val="28"/>
        </w:rPr>
      </w:pPr>
      <w:r w:rsidRPr="00D867FD">
        <w:rPr>
          <w:sz w:val="28"/>
          <w:szCs w:val="28"/>
        </w:rPr>
        <w:t>October</w:t>
      </w:r>
      <w:r w:rsidR="00796079" w:rsidRPr="00D867FD">
        <w:rPr>
          <w:sz w:val="28"/>
          <w:szCs w:val="28"/>
        </w:rPr>
        <w:t xml:space="preserve"> 20</w:t>
      </w:r>
    </w:p>
    <w:p w14:paraId="4784D8AC" w14:textId="5542EAB9" w:rsidR="00796079" w:rsidRPr="00D867FD" w:rsidRDefault="005875CC" w:rsidP="005875C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  <w:r w:rsidR="00796079" w:rsidRPr="00D867FD">
        <w:rPr>
          <w:sz w:val="28"/>
          <w:szCs w:val="28"/>
        </w:rPr>
        <w:t>(Indigenous Peoples’ Day</w:t>
      </w:r>
      <w:r w:rsidR="00D867FD">
        <w:rPr>
          <w:sz w:val="28"/>
          <w:szCs w:val="28"/>
        </w:rPr>
        <w:t>, October 13</w:t>
      </w:r>
      <w:r w:rsidR="00796079" w:rsidRPr="00D867FD">
        <w:rPr>
          <w:sz w:val="28"/>
          <w:szCs w:val="28"/>
        </w:rPr>
        <w:t>)</w:t>
      </w:r>
    </w:p>
    <w:p w14:paraId="7C37FBBE" w14:textId="77777777" w:rsidR="00796079" w:rsidRPr="00796079" w:rsidRDefault="00796079" w:rsidP="00D867FD">
      <w:pPr>
        <w:ind w:left="3240"/>
        <w:jc w:val="center"/>
        <w:rPr>
          <w:sz w:val="28"/>
          <w:szCs w:val="28"/>
        </w:rPr>
      </w:pPr>
    </w:p>
    <w:p w14:paraId="40F2ABA5" w14:textId="056341E0" w:rsidR="00AB2A12" w:rsidRPr="00D867FD" w:rsidRDefault="00AB2A12" w:rsidP="00D867FD">
      <w:pPr>
        <w:ind w:left="360"/>
        <w:jc w:val="center"/>
        <w:rPr>
          <w:sz w:val="28"/>
          <w:szCs w:val="28"/>
        </w:rPr>
      </w:pPr>
      <w:r w:rsidRPr="00D867FD">
        <w:rPr>
          <w:sz w:val="28"/>
          <w:szCs w:val="28"/>
        </w:rPr>
        <w:t>November</w:t>
      </w:r>
      <w:r w:rsidR="00796079" w:rsidRPr="00D867FD">
        <w:rPr>
          <w:sz w:val="28"/>
          <w:szCs w:val="28"/>
        </w:rPr>
        <w:t xml:space="preserve"> 10</w:t>
      </w:r>
    </w:p>
    <w:sectPr w:rsidR="00AB2A12" w:rsidRPr="00D867FD" w:rsidSect="006612A1">
      <w:headerReference w:type="default" r:id="rId7"/>
      <w:headerReference w:type="first" r:id="rId8"/>
      <w:pgSz w:w="12240" w:h="15840" w:code="1"/>
      <w:pgMar w:top="1712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A49DB7" w14:textId="77777777" w:rsidR="002F5D65" w:rsidRDefault="002F5D65" w:rsidP="00CF4D0E">
      <w:pPr>
        <w:spacing w:line="240" w:lineRule="auto"/>
      </w:pPr>
      <w:r>
        <w:separator/>
      </w:r>
    </w:p>
  </w:endnote>
  <w:endnote w:type="continuationSeparator" w:id="0">
    <w:p w14:paraId="1193BD15" w14:textId="77777777" w:rsidR="002F5D65" w:rsidRDefault="002F5D65" w:rsidP="00CF4D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ED012" w14:textId="77777777" w:rsidR="002F5D65" w:rsidRDefault="002F5D65" w:rsidP="00CF4D0E">
      <w:pPr>
        <w:spacing w:line="240" w:lineRule="auto"/>
      </w:pPr>
      <w:r>
        <w:separator/>
      </w:r>
    </w:p>
  </w:footnote>
  <w:footnote w:type="continuationSeparator" w:id="0">
    <w:p w14:paraId="6B97923B" w14:textId="77777777" w:rsidR="002F5D65" w:rsidRDefault="002F5D65" w:rsidP="00CF4D0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2B3C0" w14:textId="77777777" w:rsidR="00A50BAE" w:rsidRDefault="00A50BAE" w:rsidP="00A50BAE">
    <w:pPr>
      <w:rPr>
        <w:rStyle w:val="PageNumber"/>
      </w:rPr>
    </w:pPr>
    <w:r w:rsidRPr="00C10D1F">
      <w:fldChar w:fldCharType="begin"/>
    </w:r>
    <w:r w:rsidRPr="00C10D1F">
      <w:instrText>MACROBUTTON NoMacro [</w:instrText>
    </w:r>
    <w:r>
      <w:instrText>Double c</w:instrText>
    </w:r>
    <w:r w:rsidRPr="00C10D1F">
      <w:instrText xml:space="preserve">lick </w:instrText>
    </w:r>
    <w:r w:rsidRPr="00C10D1F">
      <w:rPr>
        <w:b/>
      </w:rPr>
      <w:instrText>here</w:instrText>
    </w:r>
    <w:r w:rsidRPr="00C10D1F">
      <w:instrText xml:space="preserve"> and type Subject]</w:instrText>
    </w:r>
    <w:r w:rsidRPr="00C10D1F">
      <w:fldChar w:fldCharType="end"/>
    </w:r>
    <w:r>
      <w:br/>
    </w:r>
    <w:r w:rsidRPr="00C10D1F">
      <w:fldChar w:fldCharType="begin"/>
    </w:r>
    <w:r w:rsidRPr="00C10D1F">
      <w:instrText xml:space="preserve"> CREATEDATE  \@ "MMMM d, yyyy"  \* MERGEFORMAT </w:instrText>
    </w:r>
    <w:r w:rsidRPr="00C10D1F">
      <w:fldChar w:fldCharType="separate"/>
    </w:r>
    <w:r w:rsidR="00AB2A12">
      <w:rPr>
        <w:noProof/>
      </w:rPr>
      <w:t>November 7, 2024</w:t>
    </w:r>
    <w:r w:rsidRPr="00C10D1F">
      <w:fldChar w:fldCharType="end"/>
    </w:r>
    <w:r>
      <w:br/>
    </w:r>
    <w:r w:rsidRPr="00C10D1F">
      <w:t xml:space="preserve">Page </w:t>
    </w:r>
    <w:r w:rsidRPr="00C10D1F">
      <w:rPr>
        <w:rStyle w:val="PageNumber"/>
      </w:rPr>
      <w:fldChar w:fldCharType="begin"/>
    </w:r>
    <w:r w:rsidRPr="00C10D1F">
      <w:rPr>
        <w:rStyle w:val="PageNumber"/>
      </w:rPr>
      <w:instrText xml:space="preserve"> PAGE </w:instrText>
    </w:r>
    <w:r w:rsidRPr="00C10D1F">
      <w:rPr>
        <w:rStyle w:val="PageNumber"/>
      </w:rPr>
      <w:fldChar w:fldCharType="separate"/>
    </w:r>
    <w:r w:rsidR="006612A1">
      <w:rPr>
        <w:rStyle w:val="PageNumber"/>
        <w:noProof/>
      </w:rPr>
      <w:t>2</w:t>
    </w:r>
    <w:r w:rsidRPr="00C10D1F">
      <w:rPr>
        <w:rStyle w:val="PageNumber"/>
      </w:rPr>
      <w:fldChar w:fldCharType="end"/>
    </w:r>
  </w:p>
  <w:p w14:paraId="6996B9D8" w14:textId="77777777" w:rsidR="00A50BAE" w:rsidRDefault="00A50B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42255" w14:textId="77777777" w:rsidR="00CF4D0E" w:rsidRDefault="006612A1" w:rsidP="00ED2D4A">
    <w:pPr>
      <w:pStyle w:val="Header"/>
      <w:tabs>
        <w:tab w:val="clear" w:pos="4680"/>
        <w:tab w:val="clear" w:pos="9360"/>
        <w:tab w:val="left" w:pos="466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0763DC2" wp14:editId="47A61E73">
              <wp:simplePos x="0" y="0"/>
              <wp:positionH relativeFrom="column">
                <wp:posOffset>-171450</wp:posOffset>
              </wp:positionH>
              <wp:positionV relativeFrom="paragraph">
                <wp:posOffset>228600</wp:posOffset>
              </wp:positionV>
              <wp:extent cx="6158865" cy="1838325"/>
              <wp:effectExtent l="0" t="0" r="0" b="9525"/>
              <wp:wrapTopAndBottom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8865" cy="1838325"/>
                        <a:chOff x="0" y="0"/>
                        <a:chExt cx="6159445" cy="2276475"/>
                      </a:xfrm>
                    </wpg:grpSpPr>
                    <pic:pic xmlns:pic="http://schemas.openxmlformats.org/drawingml/2006/picture">
                      <pic:nvPicPr>
                        <pic:cNvPr id="4" name="Picture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28058" cy="6816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5" name="Text Box 2"/>
                      <wps:cNvSpPr txBox="1">
                        <a:spLocks/>
                      </wps:cNvSpPr>
                      <wps:spPr>
                        <a:xfrm>
                          <a:off x="2876791" y="116332"/>
                          <a:ext cx="3282654" cy="21601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55F10A08" w14:textId="4BE48B61" w:rsidR="00E05F38" w:rsidRPr="00AB2A12" w:rsidRDefault="0066650F" w:rsidP="00AB2A12">
                            <w:pPr>
                              <w:jc w:val="right"/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AB2A12"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>Parks &amp; Recreation</w:t>
                            </w:r>
                            <w:r w:rsidR="00AB2A12" w:rsidRPr="00AB2A12"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 xml:space="preserve"> Commission</w:t>
                            </w:r>
                          </w:p>
                          <w:p w14:paraId="0CF85198" w14:textId="20D00A09" w:rsidR="00AB2A12" w:rsidRDefault="00AB2A12" w:rsidP="00AB2A12">
                            <w:pPr>
                              <w:jc w:val="right"/>
                              <w:rPr>
                                <w:rFonts w:cs="Arial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/>
                                <w:bCs/>
                                <w:sz w:val="24"/>
                                <w:szCs w:val="24"/>
                              </w:rPr>
                              <w:t>Hybrid Meeting</w:t>
                            </w:r>
                          </w:p>
                          <w:p w14:paraId="54093990" w14:textId="5840E09D" w:rsidR="00AB2A12" w:rsidRDefault="00AB2A12" w:rsidP="00AB2A12">
                            <w:pPr>
                              <w:jc w:val="right"/>
                              <w:rPr>
                                <w:rFonts w:cs="Arial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/>
                                <w:bCs/>
                                <w:sz w:val="24"/>
                                <w:szCs w:val="24"/>
                              </w:rPr>
                              <w:t>City Hall - Lower Level, East Wing Cafeteria</w:t>
                            </w:r>
                          </w:p>
                          <w:p w14:paraId="6D0E06B0" w14:textId="761F6288" w:rsidR="00AB2A12" w:rsidRDefault="00AB2A12" w:rsidP="00AB2A12">
                            <w:pPr>
                              <w:jc w:val="right"/>
                              <w:rPr>
                                <w:rFonts w:cs="Arial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/>
                                <w:bCs/>
                                <w:sz w:val="24"/>
                                <w:szCs w:val="24"/>
                              </w:rPr>
                              <w:t>1500 Warburton Avenue</w:t>
                            </w:r>
                          </w:p>
                          <w:p w14:paraId="716C2FA4" w14:textId="1FC21A54" w:rsidR="00AB2A12" w:rsidRDefault="00AB2A12" w:rsidP="00AB2A12">
                            <w:pPr>
                              <w:jc w:val="right"/>
                              <w:rPr>
                                <w:rFonts w:cs="Arial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/>
                                <w:bCs/>
                                <w:sz w:val="24"/>
                                <w:szCs w:val="24"/>
                              </w:rPr>
                              <w:t>Santa Clara, CA 95050</w:t>
                            </w:r>
                          </w:p>
                          <w:p w14:paraId="5A51A898" w14:textId="1E679643" w:rsidR="00AB2A12" w:rsidRDefault="00AB2A12" w:rsidP="00AB2A12">
                            <w:pPr>
                              <w:jc w:val="right"/>
                              <w:rPr>
                                <w:rFonts w:cs="Arial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/>
                                <w:bCs/>
                                <w:sz w:val="24"/>
                                <w:szCs w:val="24"/>
                              </w:rPr>
                              <w:t>And Via Zoom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0763DC2" id="Group 1" o:spid="_x0000_s1026" style="position:absolute;margin-left:-13.5pt;margin-top:18pt;width:484.95pt;height:144.75pt;z-index:251660288;mso-width-relative:margin;mso-height-relative:margin" coordsize="61594,227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style="position:absolute;width:21280;height:6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28767;top:1163;width:32827;height:21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<v:textbox>
                  <w:txbxContent>
                    <w:p w14:paraId="55F10A08" w14:textId="4BE48B61" w:rsidR="00E05F38" w:rsidRPr="00AB2A12" w:rsidRDefault="0066650F" w:rsidP="00AB2A12">
                      <w:pPr>
                        <w:jc w:val="right"/>
                        <w:rPr>
                          <w:rFonts w:cs="Arial"/>
                          <w:b/>
                          <w:sz w:val="28"/>
                          <w:szCs w:val="28"/>
                        </w:rPr>
                      </w:pPr>
                      <w:r w:rsidRPr="00AB2A12">
                        <w:rPr>
                          <w:rFonts w:cs="Arial"/>
                          <w:b/>
                          <w:sz w:val="28"/>
                          <w:szCs w:val="28"/>
                        </w:rPr>
                        <w:t>Parks &amp; Recreation</w:t>
                      </w:r>
                      <w:r w:rsidR="00AB2A12" w:rsidRPr="00AB2A12">
                        <w:rPr>
                          <w:rFonts w:cs="Arial"/>
                          <w:b/>
                          <w:sz w:val="28"/>
                          <w:szCs w:val="28"/>
                        </w:rPr>
                        <w:t xml:space="preserve"> Commission</w:t>
                      </w:r>
                    </w:p>
                    <w:p w14:paraId="0CF85198" w14:textId="20D00A09" w:rsidR="00AB2A12" w:rsidRDefault="00AB2A12" w:rsidP="00AB2A12">
                      <w:pPr>
                        <w:jc w:val="right"/>
                        <w:rPr>
                          <w:rFonts w:cs="Arial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cs="Arial"/>
                          <w:bCs/>
                          <w:sz w:val="24"/>
                          <w:szCs w:val="24"/>
                        </w:rPr>
                        <w:t>Hybrid Meeting</w:t>
                      </w:r>
                    </w:p>
                    <w:p w14:paraId="54093990" w14:textId="5840E09D" w:rsidR="00AB2A12" w:rsidRDefault="00AB2A12" w:rsidP="00AB2A12">
                      <w:pPr>
                        <w:jc w:val="right"/>
                        <w:rPr>
                          <w:rFonts w:cs="Arial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cs="Arial"/>
                          <w:bCs/>
                          <w:sz w:val="24"/>
                          <w:szCs w:val="24"/>
                        </w:rPr>
                        <w:t>City Hall - Lower Level, East Wing Cafeteria</w:t>
                      </w:r>
                    </w:p>
                    <w:p w14:paraId="6D0E06B0" w14:textId="761F6288" w:rsidR="00AB2A12" w:rsidRDefault="00AB2A12" w:rsidP="00AB2A12">
                      <w:pPr>
                        <w:jc w:val="right"/>
                        <w:rPr>
                          <w:rFonts w:cs="Arial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cs="Arial"/>
                          <w:bCs/>
                          <w:sz w:val="24"/>
                          <w:szCs w:val="24"/>
                        </w:rPr>
                        <w:t>1500 Warburton Avenue</w:t>
                      </w:r>
                    </w:p>
                    <w:p w14:paraId="716C2FA4" w14:textId="1FC21A54" w:rsidR="00AB2A12" w:rsidRDefault="00AB2A12" w:rsidP="00AB2A12">
                      <w:pPr>
                        <w:jc w:val="right"/>
                        <w:rPr>
                          <w:rFonts w:cs="Arial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cs="Arial"/>
                          <w:bCs/>
                          <w:sz w:val="24"/>
                          <w:szCs w:val="24"/>
                        </w:rPr>
                        <w:t>Santa Clara, CA 95050</w:t>
                      </w:r>
                    </w:p>
                    <w:p w14:paraId="5A51A898" w14:textId="1E679643" w:rsidR="00AB2A12" w:rsidRDefault="00AB2A12" w:rsidP="00AB2A12">
                      <w:pPr>
                        <w:jc w:val="right"/>
                        <w:rPr>
                          <w:rFonts w:cs="Arial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cs="Arial"/>
                          <w:bCs/>
                          <w:sz w:val="24"/>
                          <w:szCs w:val="24"/>
                        </w:rPr>
                        <w:t>And Via Zoom</w:t>
                      </w:r>
                    </w:p>
                  </w:txbxContent>
                </v:textbox>
              </v:shape>
              <w10:wrap type="topAndBottom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C51D63"/>
    <w:multiLevelType w:val="hybridMultilevel"/>
    <w:tmpl w:val="37EA6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5F1942"/>
    <w:multiLevelType w:val="hybridMultilevel"/>
    <w:tmpl w:val="621656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3866D3"/>
    <w:multiLevelType w:val="hybridMultilevel"/>
    <w:tmpl w:val="05A88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0064644">
    <w:abstractNumId w:val="1"/>
  </w:num>
  <w:num w:numId="2" w16cid:durableId="1010064447">
    <w:abstractNumId w:val="0"/>
  </w:num>
  <w:num w:numId="3" w16cid:durableId="11631587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A12"/>
    <w:rsid w:val="00001009"/>
    <w:rsid w:val="000E4408"/>
    <w:rsid w:val="000E7790"/>
    <w:rsid w:val="001156A0"/>
    <w:rsid w:val="00133FED"/>
    <w:rsid w:val="001A495C"/>
    <w:rsid w:val="001F73FA"/>
    <w:rsid w:val="0023623F"/>
    <w:rsid w:val="00241659"/>
    <w:rsid w:val="002471A3"/>
    <w:rsid w:val="00266269"/>
    <w:rsid w:val="002F5D65"/>
    <w:rsid w:val="00375E25"/>
    <w:rsid w:val="00395CE8"/>
    <w:rsid w:val="00396D30"/>
    <w:rsid w:val="003B24A2"/>
    <w:rsid w:val="003B509E"/>
    <w:rsid w:val="003D3A38"/>
    <w:rsid w:val="004403E2"/>
    <w:rsid w:val="00466502"/>
    <w:rsid w:val="004825B4"/>
    <w:rsid w:val="00497065"/>
    <w:rsid w:val="004B11B3"/>
    <w:rsid w:val="00523C83"/>
    <w:rsid w:val="00544CAD"/>
    <w:rsid w:val="005875CC"/>
    <w:rsid w:val="00592C77"/>
    <w:rsid w:val="005E103A"/>
    <w:rsid w:val="005E744E"/>
    <w:rsid w:val="00600EC6"/>
    <w:rsid w:val="0060120B"/>
    <w:rsid w:val="00655A6E"/>
    <w:rsid w:val="006612A1"/>
    <w:rsid w:val="0066650F"/>
    <w:rsid w:val="00672437"/>
    <w:rsid w:val="006964C5"/>
    <w:rsid w:val="006C131A"/>
    <w:rsid w:val="006C1323"/>
    <w:rsid w:val="006F4AD1"/>
    <w:rsid w:val="00716344"/>
    <w:rsid w:val="00725678"/>
    <w:rsid w:val="00725CD9"/>
    <w:rsid w:val="0075439C"/>
    <w:rsid w:val="00765EFE"/>
    <w:rsid w:val="00782D4F"/>
    <w:rsid w:val="0078794C"/>
    <w:rsid w:val="00796079"/>
    <w:rsid w:val="007C5C5D"/>
    <w:rsid w:val="00805F5C"/>
    <w:rsid w:val="00831B8C"/>
    <w:rsid w:val="008441D9"/>
    <w:rsid w:val="008B4FFC"/>
    <w:rsid w:val="008D15E1"/>
    <w:rsid w:val="008F1F58"/>
    <w:rsid w:val="009173FE"/>
    <w:rsid w:val="0096632F"/>
    <w:rsid w:val="009A494D"/>
    <w:rsid w:val="00A50BAE"/>
    <w:rsid w:val="00A54AE8"/>
    <w:rsid w:val="00AA1163"/>
    <w:rsid w:val="00AB2A12"/>
    <w:rsid w:val="00AE7913"/>
    <w:rsid w:val="00B01402"/>
    <w:rsid w:val="00B7331D"/>
    <w:rsid w:val="00BB634E"/>
    <w:rsid w:val="00C2683A"/>
    <w:rsid w:val="00C41277"/>
    <w:rsid w:val="00C60F35"/>
    <w:rsid w:val="00CF4D0E"/>
    <w:rsid w:val="00D11ABD"/>
    <w:rsid w:val="00D73E86"/>
    <w:rsid w:val="00D84A19"/>
    <w:rsid w:val="00D867FD"/>
    <w:rsid w:val="00E05F38"/>
    <w:rsid w:val="00E40CEC"/>
    <w:rsid w:val="00E514D6"/>
    <w:rsid w:val="00E57720"/>
    <w:rsid w:val="00E6009A"/>
    <w:rsid w:val="00ED2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A0D805F"/>
  <w15:docId w15:val="{2A282925-6633-4AA9-9DCE-D37C1D69C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323"/>
    <w:pPr>
      <w:spacing w:line="259" w:lineRule="auto"/>
    </w:pPr>
    <w:rPr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CF4D0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rsid w:val="00CF4D0E"/>
  </w:style>
  <w:style w:type="paragraph" w:styleId="Footer">
    <w:name w:val="footer"/>
    <w:basedOn w:val="Normal"/>
    <w:link w:val="FooterChar"/>
    <w:uiPriority w:val="99"/>
    <w:unhideWhenUsed/>
    <w:rsid w:val="00395CE8"/>
    <w:rPr>
      <w:i/>
      <w:sz w:val="18"/>
    </w:rPr>
  </w:style>
  <w:style w:type="character" w:customStyle="1" w:styleId="FooterChar">
    <w:name w:val="Footer Char"/>
    <w:link w:val="Footer"/>
    <w:uiPriority w:val="99"/>
    <w:rsid w:val="00395CE8"/>
    <w:rPr>
      <w:i/>
      <w:sz w:val="18"/>
    </w:rPr>
  </w:style>
  <w:style w:type="table" w:styleId="TableGrid">
    <w:name w:val="Table Grid"/>
    <w:basedOn w:val="TableNormal"/>
    <w:uiPriority w:val="39"/>
    <w:rsid w:val="00CF4D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2">
    <w:name w:val="Title 2"/>
    <w:basedOn w:val="Normal"/>
    <w:qFormat/>
    <w:rsid w:val="00E514D6"/>
    <w:pPr>
      <w:spacing w:line="240" w:lineRule="auto"/>
    </w:pPr>
    <w:rPr>
      <w:rFonts w:ascii="Calibri" w:eastAsia="Calibri" w:hAnsi="Calibri"/>
      <w:b/>
      <w:sz w:val="24"/>
    </w:rPr>
  </w:style>
  <w:style w:type="paragraph" w:customStyle="1" w:styleId="trailer">
    <w:name w:val="trailer"/>
    <w:basedOn w:val="Normal"/>
    <w:qFormat/>
    <w:rsid w:val="00E514D6"/>
    <w:pPr>
      <w:spacing w:after="200" w:line="276" w:lineRule="auto"/>
    </w:pPr>
    <w:rPr>
      <w:rFonts w:ascii="Calibri" w:eastAsia="Calibri" w:hAnsi="Calibri"/>
      <w:sz w:val="16"/>
    </w:rPr>
  </w:style>
  <w:style w:type="character" w:styleId="PageNumber">
    <w:name w:val="page number"/>
    <w:rsid w:val="00A50BAE"/>
  </w:style>
  <w:style w:type="paragraph" w:styleId="BalloonText">
    <w:name w:val="Balloon Text"/>
    <w:basedOn w:val="Normal"/>
    <w:link w:val="BalloonTextChar"/>
    <w:uiPriority w:val="99"/>
    <w:semiHidden/>
    <w:unhideWhenUsed/>
    <w:rsid w:val="004B11B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1B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B2A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ity%20Templates\Parks%20&amp;%20Rec\__CSC%20Memo%20-%20Park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__CSC Memo - Parks</Template>
  <TotalTime>1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Santa Clara</Company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Dale Seale</dc:creator>
  <cp:lastModifiedBy>Sandy Le</cp:lastModifiedBy>
  <cp:revision>2</cp:revision>
  <cp:lastPrinted>2015-06-04T23:18:00Z</cp:lastPrinted>
  <dcterms:created xsi:type="dcterms:W3CDTF">2024-11-25T16:55:00Z</dcterms:created>
  <dcterms:modified xsi:type="dcterms:W3CDTF">2024-11-25T16:55:00Z</dcterms:modified>
</cp:coreProperties>
</file>